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17B886" w14:textId="68B5A4EB" w:rsidR="000365B2" w:rsidRDefault="000365B2" w:rsidP="000365B2">
      <w:pPr>
        <w:pStyle w:val="HapresLevel1Heading"/>
        <w:rPr>
          <w:lang w:val="en-GB"/>
        </w:rPr>
      </w:pPr>
      <w:r w:rsidRPr="000365B2">
        <w:rPr>
          <w:lang w:val="en-GB"/>
        </w:rPr>
        <w:t>Supplementary</w:t>
      </w:r>
      <w:r>
        <w:rPr>
          <w:rFonts w:hint="eastAsia"/>
          <w:lang w:val="en-GB"/>
        </w:rPr>
        <w:t xml:space="preserve"> Material</w:t>
      </w:r>
    </w:p>
    <w:p w14:paraId="45BD3A1E" w14:textId="2FDB22EB" w:rsidR="000365B2" w:rsidRPr="000365B2" w:rsidRDefault="000365B2" w:rsidP="000365B2">
      <w:pPr>
        <w:pStyle w:val="HapresTableCaption"/>
        <w:rPr>
          <w:b w:val="0"/>
          <w:bCs/>
          <w:lang w:val="en-GB"/>
        </w:rPr>
      </w:pPr>
      <w:r w:rsidRPr="000365B2">
        <w:rPr>
          <w:bCs/>
          <w:lang w:val="en-GB"/>
        </w:rPr>
        <w:t xml:space="preserve">Table </w:t>
      </w:r>
      <w:r>
        <w:rPr>
          <w:rFonts w:hint="eastAsia"/>
          <w:bCs/>
          <w:lang w:val="en-GB"/>
        </w:rPr>
        <w:t>S</w:t>
      </w:r>
      <w:r w:rsidRPr="000365B2">
        <w:rPr>
          <w:bCs/>
          <w:lang w:val="en-GB"/>
        </w:rPr>
        <w:t xml:space="preserve">1. </w:t>
      </w:r>
      <w:r w:rsidRPr="000365B2">
        <w:rPr>
          <w:b w:val="0"/>
          <w:bCs/>
        </w:rPr>
        <w:t>Types of psychosocial stressors</w:t>
      </w:r>
      <w:r w:rsidRPr="000365B2">
        <w:rPr>
          <w:rFonts w:hint="eastAsia"/>
          <w:b w:val="0"/>
          <w:bCs/>
        </w:rPr>
        <w:t>.</w:t>
      </w:r>
    </w:p>
    <w:tbl>
      <w:tblPr>
        <w:tblW w:w="0" w:type="auto"/>
        <w:tblBorders>
          <w:top w:val="single" w:sz="8" w:space="0" w:color="auto"/>
          <w:bottom w:val="single" w:sz="8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669"/>
        <w:gridCol w:w="2761"/>
        <w:gridCol w:w="677"/>
        <w:gridCol w:w="645"/>
        <w:gridCol w:w="694"/>
        <w:gridCol w:w="532"/>
        <w:gridCol w:w="532"/>
        <w:gridCol w:w="532"/>
        <w:gridCol w:w="580"/>
        <w:gridCol w:w="499"/>
      </w:tblGrid>
      <w:tr w:rsidR="00BC0AA8" w:rsidRPr="00BC0AA8" w14:paraId="571E6E58" w14:textId="77777777" w:rsidTr="00D02D96">
        <w:trPr>
          <w:cantSplit/>
        </w:trPr>
        <w:tc>
          <w:tcPr>
            <w:tcW w:w="0" w:type="auto"/>
            <w:vMerge w:val="restart"/>
            <w:noWrap/>
            <w:hideMark/>
          </w:tcPr>
          <w:p w14:paraId="076B724F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b/>
                <w:bCs/>
                <w:color w:val="000000"/>
                <w:sz w:val="13"/>
                <w:szCs w:val="13"/>
                <w:lang w:eastAsia="zh-TW"/>
              </w:rPr>
              <w:t>Category</w:t>
            </w:r>
          </w:p>
        </w:tc>
        <w:tc>
          <w:tcPr>
            <w:tcW w:w="0" w:type="auto"/>
            <w:vMerge w:val="restart"/>
            <w:noWrap/>
            <w:hideMark/>
          </w:tcPr>
          <w:p w14:paraId="400CF945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b/>
                <w:bCs/>
                <w:color w:val="000000"/>
                <w:sz w:val="13"/>
                <w:szCs w:val="13"/>
                <w:lang w:eastAsia="zh-TW"/>
              </w:rPr>
              <w:t>Stressor</w:t>
            </w:r>
          </w:p>
        </w:tc>
        <w:tc>
          <w:tcPr>
            <w:tcW w:w="0" w:type="auto"/>
            <w:hideMark/>
          </w:tcPr>
          <w:p w14:paraId="4CC3AB3A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b/>
                <w:bCs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b/>
                <w:bCs/>
                <w:color w:val="000000"/>
                <w:sz w:val="13"/>
                <w:szCs w:val="13"/>
                <w:lang w:eastAsia="zh-TW"/>
              </w:rPr>
              <w:t>YOAD</w:t>
            </w:r>
          </w:p>
        </w:tc>
        <w:tc>
          <w:tcPr>
            <w:tcW w:w="0" w:type="auto"/>
            <w:hideMark/>
          </w:tcPr>
          <w:p w14:paraId="098C9DC6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b/>
                <w:bCs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b/>
                <w:bCs/>
                <w:color w:val="000000"/>
                <w:sz w:val="13"/>
                <w:szCs w:val="13"/>
                <w:lang w:eastAsia="zh-TW"/>
              </w:rPr>
              <w:t>bvFTD</w:t>
            </w:r>
          </w:p>
        </w:tc>
        <w:tc>
          <w:tcPr>
            <w:tcW w:w="0" w:type="auto"/>
            <w:hideMark/>
          </w:tcPr>
          <w:p w14:paraId="728D7644" w14:textId="6BCB5E9B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b/>
                <w:bCs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b/>
                <w:bCs/>
                <w:color w:val="000000"/>
                <w:sz w:val="13"/>
                <w:szCs w:val="13"/>
                <w:lang w:eastAsia="zh-TW"/>
              </w:rPr>
              <w:t>PPA/SD</w:t>
            </w:r>
          </w:p>
        </w:tc>
        <w:tc>
          <w:tcPr>
            <w:tcW w:w="0" w:type="auto"/>
            <w:hideMark/>
          </w:tcPr>
          <w:p w14:paraId="37FEF787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b/>
                <w:bCs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b/>
                <w:bCs/>
                <w:color w:val="000000"/>
                <w:sz w:val="13"/>
                <w:szCs w:val="13"/>
                <w:lang w:eastAsia="zh-TW"/>
              </w:rPr>
              <w:t>PSP</w:t>
            </w:r>
          </w:p>
        </w:tc>
        <w:tc>
          <w:tcPr>
            <w:tcW w:w="0" w:type="auto"/>
            <w:hideMark/>
          </w:tcPr>
          <w:p w14:paraId="4B6AD461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b/>
                <w:bCs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b/>
                <w:bCs/>
                <w:color w:val="000000"/>
                <w:sz w:val="13"/>
                <w:szCs w:val="13"/>
                <w:lang w:eastAsia="zh-TW"/>
              </w:rPr>
              <w:t>PCA</w:t>
            </w:r>
          </w:p>
        </w:tc>
        <w:tc>
          <w:tcPr>
            <w:tcW w:w="0" w:type="auto"/>
            <w:hideMark/>
          </w:tcPr>
          <w:p w14:paraId="5C625B03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b/>
                <w:bCs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b/>
                <w:bCs/>
                <w:color w:val="000000"/>
                <w:sz w:val="13"/>
                <w:szCs w:val="13"/>
                <w:lang w:eastAsia="zh-TW"/>
              </w:rPr>
              <w:t>LBD</w:t>
            </w:r>
          </w:p>
        </w:tc>
        <w:tc>
          <w:tcPr>
            <w:tcW w:w="0" w:type="auto"/>
            <w:hideMark/>
          </w:tcPr>
          <w:p w14:paraId="444A70C2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b/>
                <w:bCs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b/>
                <w:bCs/>
                <w:color w:val="000000"/>
                <w:sz w:val="13"/>
                <w:szCs w:val="13"/>
                <w:lang w:eastAsia="zh-TW"/>
              </w:rPr>
              <w:t>Prion</w:t>
            </w:r>
          </w:p>
        </w:tc>
        <w:tc>
          <w:tcPr>
            <w:tcW w:w="0" w:type="auto"/>
            <w:hideMark/>
          </w:tcPr>
          <w:p w14:paraId="76D4A72D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b/>
                <w:bCs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b/>
                <w:bCs/>
                <w:color w:val="000000"/>
                <w:sz w:val="13"/>
                <w:szCs w:val="13"/>
                <w:lang w:eastAsia="zh-TW"/>
              </w:rPr>
              <w:t>CAA</w:t>
            </w:r>
          </w:p>
        </w:tc>
      </w:tr>
      <w:tr w:rsidR="00BC0AA8" w:rsidRPr="00BC0AA8" w14:paraId="62BE6930" w14:textId="77777777" w:rsidTr="00D02D96">
        <w:trPr>
          <w:cantSplit/>
        </w:trPr>
        <w:tc>
          <w:tcPr>
            <w:tcW w:w="0" w:type="auto"/>
            <w:vMerge/>
            <w:noWrap/>
            <w:hideMark/>
          </w:tcPr>
          <w:p w14:paraId="457C0FB1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b/>
                <w:bCs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vMerge/>
            <w:hideMark/>
          </w:tcPr>
          <w:p w14:paraId="4372DE74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b/>
                <w:bCs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28CCEA39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b/>
                <w:bCs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b/>
                <w:bCs/>
                <w:color w:val="000000"/>
                <w:sz w:val="13"/>
                <w:szCs w:val="13"/>
                <w:lang w:eastAsia="zh-TW"/>
              </w:rPr>
              <w:t>N = 131</w:t>
            </w:r>
          </w:p>
        </w:tc>
        <w:tc>
          <w:tcPr>
            <w:tcW w:w="0" w:type="auto"/>
            <w:hideMark/>
          </w:tcPr>
          <w:p w14:paraId="58425DA1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b/>
                <w:bCs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b/>
                <w:bCs/>
                <w:color w:val="000000"/>
                <w:sz w:val="13"/>
                <w:szCs w:val="13"/>
                <w:lang w:eastAsia="zh-TW"/>
              </w:rPr>
              <w:t>N = 46</w:t>
            </w:r>
          </w:p>
        </w:tc>
        <w:tc>
          <w:tcPr>
            <w:tcW w:w="0" w:type="auto"/>
            <w:hideMark/>
          </w:tcPr>
          <w:p w14:paraId="050EC9ED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b/>
                <w:bCs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b/>
                <w:bCs/>
                <w:color w:val="000000"/>
                <w:sz w:val="13"/>
                <w:szCs w:val="13"/>
                <w:lang w:eastAsia="zh-TW"/>
              </w:rPr>
              <w:t>N = 12</w:t>
            </w:r>
          </w:p>
        </w:tc>
        <w:tc>
          <w:tcPr>
            <w:tcW w:w="0" w:type="auto"/>
            <w:hideMark/>
          </w:tcPr>
          <w:p w14:paraId="236533CF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b/>
                <w:bCs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b/>
                <w:bCs/>
                <w:color w:val="000000"/>
                <w:sz w:val="13"/>
                <w:szCs w:val="13"/>
                <w:lang w:eastAsia="zh-TW"/>
              </w:rPr>
              <w:t>N = 9</w:t>
            </w:r>
          </w:p>
        </w:tc>
        <w:tc>
          <w:tcPr>
            <w:tcW w:w="0" w:type="auto"/>
            <w:hideMark/>
          </w:tcPr>
          <w:p w14:paraId="7C815434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b/>
                <w:bCs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b/>
                <w:bCs/>
                <w:color w:val="000000"/>
                <w:sz w:val="13"/>
                <w:szCs w:val="13"/>
                <w:lang w:eastAsia="zh-TW"/>
              </w:rPr>
              <w:t>N = 9</w:t>
            </w:r>
          </w:p>
        </w:tc>
        <w:tc>
          <w:tcPr>
            <w:tcW w:w="0" w:type="auto"/>
            <w:hideMark/>
          </w:tcPr>
          <w:p w14:paraId="08883E17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b/>
                <w:bCs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b/>
                <w:bCs/>
                <w:color w:val="000000"/>
                <w:sz w:val="13"/>
                <w:szCs w:val="13"/>
                <w:lang w:eastAsia="zh-TW"/>
              </w:rPr>
              <w:t>N = 8</w:t>
            </w:r>
          </w:p>
        </w:tc>
        <w:tc>
          <w:tcPr>
            <w:tcW w:w="0" w:type="auto"/>
            <w:hideMark/>
          </w:tcPr>
          <w:p w14:paraId="6DC29ABF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b/>
                <w:bCs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b/>
                <w:bCs/>
                <w:color w:val="000000"/>
                <w:sz w:val="13"/>
                <w:szCs w:val="13"/>
                <w:lang w:eastAsia="zh-TW"/>
              </w:rPr>
              <w:t>N = 3</w:t>
            </w:r>
          </w:p>
        </w:tc>
        <w:tc>
          <w:tcPr>
            <w:tcW w:w="0" w:type="auto"/>
            <w:hideMark/>
          </w:tcPr>
          <w:p w14:paraId="5DB77989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b/>
                <w:bCs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b/>
                <w:bCs/>
                <w:color w:val="000000"/>
                <w:sz w:val="13"/>
                <w:szCs w:val="13"/>
                <w:lang w:eastAsia="zh-TW"/>
              </w:rPr>
              <w:t>N=3</w:t>
            </w:r>
          </w:p>
        </w:tc>
      </w:tr>
      <w:tr w:rsidR="00BC0AA8" w:rsidRPr="00BC0AA8" w14:paraId="265B74D4" w14:textId="77777777" w:rsidTr="00D02D96">
        <w:trPr>
          <w:cantSplit/>
        </w:trPr>
        <w:tc>
          <w:tcPr>
            <w:tcW w:w="0" w:type="auto"/>
            <w:vMerge w:val="restart"/>
            <w:hideMark/>
          </w:tcPr>
          <w:p w14:paraId="3DD65045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Family/personal illness</w:t>
            </w:r>
          </w:p>
        </w:tc>
        <w:tc>
          <w:tcPr>
            <w:tcW w:w="0" w:type="auto"/>
            <w:hideMark/>
          </w:tcPr>
          <w:p w14:paraId="61D24E3E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Illness in family</w:t>
            </w:r>
          </w:p>
        </w:tc>
        <w:tc>
          <w:tcPr>
            <w:tcW w:w="0" w:type="auto"/>
            <w:hideMark/>
          </w:tcPr>
          <w:p w14:paraId="5C107EEF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16</w:t>
            </w:r>
          </w:p>
        </w:tc>
        <w:tc>
          <w:tcPr>
            <w:tcW w:w="0" w:type="auto"/>
            <w:hideMark/>
          </w:tcPr>
          <w:p w14:paraId="7FE26B91" w14:textId="73F95A5D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2C45843A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3</w:t>
            </w:r>
          </w:p>
        </w:tc>
        <w:tc>
          <w:tcPr>
            <w:tcW w:w="0" w:type="auto"/>
            <w:hideMark/>
          </w:tcPr>
          <w:p w14:paraId="01EE63F0" w14:textId="1B02EEB6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1</w:t>
            </w:r>
            <w:r w:rsidR="007D0484">
              <w:rPr>
                <w:rFonts w:eastAsia="Noto Serif SC" w:hint="eastAsia"/>
                <w:color w:val="000000"/>
                <w:sz w:val="13"/>
                <w:szCs w:val="13"/>
              </w:rPr>
              <w:t xml:space="preserve"> </w:t>
            </w:r>
            <w:r w:rsidRPr="00BC0AA8">
              <w:rPr>
                <w:rFonts w:eastAsia="Noto Serif SC"/>
                <w:color w:val="000000"/>
                <w:sz w:val="13"/>
                <w:szCs w:val="13"/>
                <w:vertAlign w:val="superscript"/>
                <w:lang w:eastAsia="zh-TW"/>
              </w:rPr>
              <w:t>++</w:t>
            </w:r>
          </w:p>
        </w:tc>
        <w:tc>
          <w:tcPr>
            <w:tcW w:w="0" w:type="auto"/>
            <w:hideMark/>
          </w:tcPr>
          <w:p w14:paraId="317CB0E0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3</w:t>
            </w:r>
          </w:p>
        </w:tc>
        <w:tc>
          <w:tcPr>
            <w:tcW w:w="0" w:type="auto"/>
            <w:hideMark/>
          </w:tcPr>
          <w:p w14:paraId="179A4E2E" w14:textId="3F13FFA4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15B60C29" w14:textId="7D430F4A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03FD4562" w14:textId="10AE8C7C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</w:tr>
      <w:tr w:rsidR="00BC0AA8" w:rsidRPr="00BC0AA8" w14:paraId="6B9E8369" w14:textId="77777777" w:rsidTr="00D02D96">
        <w:trPr>
          <w:cantSplit/>
        </w:trPr>
        <w:tc>
          <w:tcPr>
            <w:tcW w:w="0" w:type="auto"/>
            <w:vMerge/>
            <w:hideMark/>
          </w:tcPr>
          <w:p w14:paraId="1D9DB3A6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4601977C" w14:textId="5F589DD8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Depression/anxiety</w:t>
            </w:r>
          </w:p>
        </w:tc>
        <w:tc>
          <w:tcPr>
            <w:tcW w:w="0" w:type="auto"/>
            <w:hideMark/>
          </w:tcPr>
          <w:p w14:paraId="461D4205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9</w:t>
            </w:r>
          </w:p>
        </w:tc>
        <w:tc>
          <w:tcPr>
            <w:tcW w:w="0" w:type="auto"/>
            <w:hideMark/>
          </w:tcPr>
          <w:p w14:paraId="6B7A88B7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56DBB895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46451FBE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1</w:t>
            </w:r>
          </w:p>
        </w:tc>
        <w:tc>
          <w:tcPr>
            <w:tcW w:w="0" w:type="auto"/>
            <w:hideMark/>
          </w:tcPr>
          <w:p w14:paraId="64DFA047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72149EFA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1</w:t>
            </w:r>
          </w:p>
        </w:tc>
        <w:tc>
          <w:tcPr>
            <w:tcW w:w="0" w:type="auto"/>
            <w:hideMark/>
          </w:tcPr>
          <w:p w14:paraId="1C23DF33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27365D1A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sz w:val="13"/>
                <w:szCs w:val="13"/>
                <w:lang w:eastAsia="zh-TW"/>
              </w:rPr>
            </w:pPr>
          </w:p>
        </w:tc>
      </w:tr>
      <w:tr w:rsidR="00BC0AA8" w:rsidRPr="00BC0AA8" w14:paraId="515947C1" w14:textId="77777777" w:rsidTr="00D02D96">
        <w:trPr>
          <w:cantSplit/>
        </w:trPr>
        <w:tc>
          <w:tcPr>
            <w:tcW w:w="0" w:type="auto"/>
            <w:vMerge/>
            <w:hideMark/>
          </w:tcPr>
          <w:p w14:paraId="3B245299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7B81905E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Other illness in patient</w:t>
            </w:r>
          </w:p>
        </w:tc>
        <w:tc>
          <w:tcPr>
            <w:tcW w:w="0" w:type="auto"/>
            <w:hideMark/>
          </w:tcPr>
          <w:p w14:paraId="348C6FB8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7</w:t>
            </w:r>
          </w:p>
        </w:tc>
        <w:tc>
          <w:tcPr>
            <w:tcW w:w="0" w:type="auto"/>
            <w:hideMark/>
          </w:tcPr>
          <w:p w14:paraId="0AA6AC34" w14:textId="2A0BBC24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2</w:t>
            </w:r>
            <w:r w:rsidR="007D0484">
              <w:rPr>
                <w:rFonts w:eastAsia="Noto Serif SC" w:hint="eastAsia"/>
                <w:color w:val="000000"/>
                <w:sz w:val="13"/>
                <w:szCs w:val="13"/>
              </w:rPr>
              <w:t xml:space="preserve"> </w:t>
            </w: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***</w:t>
            </w:r>
          </w:p>
        </w:tc>
        <w:tc>
          <w:tcPr>
            <w:tcW w:w="0" w:type="auto"/>
            <w:hideMark/>
          </w:tcPr>
          <w:p w14:paraId="37290FDF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3D52B4B4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28EB3D4D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639B79A1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5E95FA57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3AB1C82D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sz w:val="13"/>
                <w:szCs w:val="13"/>
                <w:lang w:eastAsia="zh-TW"/>
              </w:rPr>
            </w:pPr>
          </w:p>
        </w:tc>
      </w:tr>
      <w:tr w:rsidR="00BC0AA8" w:rsidRPr="00BC0AA8" w14:paraId="6B421625" w14:textId="77777777" w:rsidTr="00D02D96">
        <w:trPr>
          <w:cantSplit/>
        </w:trPr>
        <w:tc>
          <w:tcPr>
            <w:tcW w:w="0" w:type="auto"/>
            <w:vMerge/>
            <w:hideMark/>
          </w:tcPr>
          <w:p w14:paraId="6922960C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6EE32984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Psychiatric disease in family</w:t>
            </w:r>
          </w:p>
        </w:tc>
        <w:tc>
          <w:tcPr>
            <w:tcW w:w="0" w:type="auto"/>
            <w:hideMark/>
          </w:tcPr>
          <w:p w14:paraId="1BBCA105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2</w:t>
            </w:r>
          </w:p>
        </w:tc>
        <w:tc>
          <w:tcPr>
            <w:tcW w:w="0" w:type="auto"/>
            <w:hideMark/>
          </w:tcPr>
          <w:p w14:paraId="2E79FE3B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4</w:t>
            </w:r>
          </w:p>
        </w:tc>
        <w:tc>
          <w:tcPr>
            <w:tcW w:w="0" w:type="auto"/>
            <w:hideMark/>
          </w:tcPr>
          <w:p w14:paraId="191AE6DE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3817866D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798CCAC7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2</w:t>
            </w:r>
          </w:p>
        </w:tc>
        <w:tc>
          <w:tcPr>
            <w:tcW w:w="0" w:type="auto"/>
            <w:hideMark/>
          </w:tcPr>
          <w:p w14:paraId="294C2390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68FD1B1C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5105EC2B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sz w:val="13"/>
                <w:szCs w:val="13"/>
                <w:lang w:eastAsia="zh-TW"/>
              </w:rPr>
            </w:pPr>
          </w:p>
        </w:tc>
      </w:tr>
      <w:tr w:rsidR="00BC0AA8" w:rsidRPr="00BC0AA8" w14:paraId="621BC505" w14:textId="77777777" w:rsidTr="00D02D96">
        <w:trPr>
          <w:cantSplit/>
        </w:trPr>
        <w:tc>
          <w:tcPr>
            <w:tcW w:w="0" w:type="auto"/>
            <w:vMerge/>
            <w:hideMark/>
          </w:tcPr>
          <w:p w14:paraId="61587231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1921993F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Dramatic weight loss</w:t>
            </w:r>
          </w:p>
        </w:tc>
        <w:tc>
          <w:tcPr>
            <w:tcW w:w="0" w:type="auto"/>
            <w:hideMark/>
          </w:tcPr>
          <w:p w14:paraId="3900B864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1</w:t>
            </w:r>
          </w:p>
        </w:tc>
        <w:tc>
          <w:tcPr>
            <w:tcW w:w="0" w:type="auto"/>
            <w:hideMark/>
          </w:tcPr>
          <w:p w14:paraId="6BAE9823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240F5F51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7CC86FC7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30751ED4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182C7679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7CC9B00F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607420D0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sz w:val="13"/>
                <w:szCs w:val="13"/>
                <w:lang w:eastAsia="zh-TW"/>
              </w:rPr>
            </w:pPr>
          </w:p>
        </w:tc>
      </w:tr>
      <w:tr w:rsidR="00BC0AA8" w:rsidRPr="00BC0AA8" w14:paraId="35C5E654" w14:textId="77777777" w:rsidTr="00D02D96">
        <w:trPr>
          <w:cantSplit/>
        </w:trPr>
        <w:tc>
          <w:tcPr>
            <w:tcW w:w="0" w:type="auto"/>
            <w:vMerge/>
            <w:hideMark/>
          </w:tcPr>
          <w:p w14:paraId="5E623B83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7992039A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Suicide attempt</w:t>
            </w:r>
          </w:p>
        </w:tc>
        <w:tc>
          <w:tcPr>
            <w:tcW w:w="0" w:type="auto"/>
            <w:hideMark/>
          </w:tcPr>
          <w:p w14:paraId="71A1242D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1</w:t>
            </w:r>
          </w:p>
        </w:tc>
        <w:tc>
          <w:tcPr>
            <w:tcW w:w="0" w:type="auto"/>
            <w:hideMark/>
          </w:tcPr>
          <w:p w14:paraId="4DF5CEA7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6A05C3B1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7A315422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51759FB3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287C7FE7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4B438DA5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799DCCC7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sz w:val="13"/>
                <w:szCs w:val="13"/>
                <w:lang w:eastAsia="zh-TW"/>
              </w:rPr>
            </w:pPr>
          </w:p>
        </w:tc>
      </w:tr>
      <w:tr w:rsidR="00BC0AA8" w:rsidRPr="00BC0AA8" w14:paraId="4CCE9441" w14:textId="77777777" w:rsidTr="00D02D96">
        <w:trPr>
          <w:cantSplit/>
        </w:trPr>
        <w:tc>
          <w:tcPr>
            <w:tcW w:w="0" w:type="auto"/>
            <w:vMerge/>
            <w:hideMark/>
          </w:tcPr>
          <w:p w14:paraId="0421FE0F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271C3B40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Post traumatic stress disorder</w:t>
            </w:r>
          </w:p>
        </w:tc>
        <w:tc>
          <w:tcPr>
            <w:tcW w:w="0" w:type="auto"/>
            <w:hideMark/>
          </w:tcPr>
          <w:p w14:paraId="0119C9C4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1</w:t>
            </w:r>
          </w:p>
        </w:tc>
        <w:tc>
          <w:tcPr>
            <w:tcW w:w="0" w:type="auto"/>
            <w:hideMark/>
          </w:tcPr>
          <w:p w14:paraId="555E0A91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13C83685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02E04318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707A9ABA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2A8EB574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3FD3F27D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1</w:t>
            </w:r>
          </w:p>
        </w:tc>
        <w:tc>
          <w:tcPr>
            <w:tcW w:w="0" w:type="auto"/>
            <w:hideMark/>
          </w:tcPr>
          <w:p w14:paraId="410A8CF6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</w:tr>
      <w:tr w:rsidR="00BC0AA8" w:rsidRPr="00BC0AA8" w14:paraId="18A60B9A" w14:textId="77777777" w:rsidTr="00D02D96">
        <w:trPr>
          <w:cantSplit/>
        </w:trPr>
        <w:tc>
          <w:tcPr>
            <w:tcW w:w="0" w:type="auto"/>
            <w:vMerge/>
            <w:hideMark/>
          </w:tcPr>
          <w:p w14:paraId="2C1A681E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0C190CF6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War service</w:t>
            </w:r>
          </w:p>
        </w:tc>
        <w:tc>
          <w:tcPr>
            <w:tcW w:w="0" w:type="auto"/>
            <w:hideMark/>
          </w:tcPr>
          <w:p w14:paraId="3812E67A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1</w:t>
            </w:r>
          </w:p>
        </w:tc>
        <w:tc>
          <w:tcPr>
            <w:tcW w:w="0" w:type="auto"/>
            <w:hideMark/>
          </w:tcPr>
          <w:p w14:paraId="48209722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2552D1C3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7545FA95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18AB10AE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75ABA213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54759BF3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2</w:t>
            </w:r>
          </w:p>
        </w:tc>
        <w:tc>
          <w:tcPr>
            <w:tcW w:w="0" w:type="auto"/>
            <w:hideMark/>
          </w:tcPr>
          <w:p w14:paraId="3EECAC98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</w:tr>
      <w:tr w:rsidR="00BC0AA8" w:rsidRPr="00BC0AA8" w14:paraId="5DBDE6CA" w14:textId="77777777" w:rsidTr="00D02D96">
        <w:trPr>
          <w:cantSplit/>
        </w:trPr>
        <w:tc>
          <w:tcPr>
            <w:tcW w:w="0" w:type="auto"/>
            <w:vMerge/>
            <w:hideMark/>
          </w:tcPr>
          <w:p w14:paraId="3517D841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6ED01020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Psychiatric disease in patient</w:t>
            </w:r>
          </w:p>
        </w:tc>
        <w:tc>
          <w:tcPr>
            <w:tcW w:w="0" w:type="auto"/>
            <w:hideMark/>
          </w:tcPr>
          <w:p w14:paraId="3F0785A6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1E9F0C0C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2</w:t>
            </w:r>
          </w:p>
        </w:tc>
        <w:tc>
          <w:tcPr>
            <w:tcW w:w="0" w:type="auto"/>
            <w:hideMark/>
          </w:tcPr>
          <w:p w14:paraId="569DDA8F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00D6949E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43101DC2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5C526355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5FB9A099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6F52FCEC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sz w:val="13"/>
                <w:szCs w:val="13"/>
                <w:lang w:eastAsia="zh-TW"/>
              </w:rPr>
            </w:pPr>
          </w:p>
        </w:tc>
      </w:tr>
      <w:tr w:rsidR="00BC0AA8" w:rsidRPr="00BC0AA8" w14:paraId="2DFF718A" w14:textId="77777777" w:rsidTr="00D02D96">
        <w:trPr>
          <w:cantSplit/>
        </w:trPr>
        <w:tc>
          <w:tcPr>
            <w:tcW w:w="0" w:type="auto"/>
            <w:vMerge/>
            <w:hideMark/>
          </w:tcPr>
          <w:p w14:paraId="594BB35D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482CEAC6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Fall</w:t>
            </w:r>
          </w:p>
        </w:tc>
        <w:tc>
          <w:tcPr>
            <w:tcW w:w="0" w:type="auto"/>
            <w:hideMark/>
          </w:tcPr>
          <w:p w14:paraId="7E378EA9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3468D657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34F3A5A4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02265CD9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14C4A343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1</w:t>
            </w:r>
          </w:p>
        </w:tc>
        <w:tc>
          <w:tcPr>
            <w:tcW w:w="0" w:type="auto"/>
            <w:hideMark/>
          </w:tcPr>
          <w:p w14:paraId="56B7FE2F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6B9F2E6F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54C53E9A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sz w:val="13"/>
                <w:szCs w:val="13"/>
                <w:lang w:eastAsia="zh-TW"/>
              </w:rPr>
            </w:pPr>
          </w:p>
        </w:tc>
      </w:tr>
      <w:tr w:rsidR="00BC0AA8" w:rsidRPr="00BC0AA8" w14:paraId="6FAC3CBA" w14:textId="77777777" w:rsidTr="00D02D96">
        <w:trPr>
          <w:cantSplit/>
        </w:trPr>
        <w:tc>
          <w:tcPr>
            <w:tcW w:w="0" w:type="auto"/>
            <w:vMerge/>
            <w:hideMark/>
          </w:tcPr>
          <w:p w14:paraId="3BB37B92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6F9871F8" w14:textId="20C49229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Child molestation</w:t>
            </w:r>
            <w:r w:rsidR="00110DBE" w:rsidRPr="00110DBE">
              <w:rPr>
                <w:rFonts w:eastAsia="Noto Serif SC"/>
                <w:color w:val="000000"/>
                <w:sz w:val="13"/>
                <w:szCs w:val="13"/>
              </w:rPr>
              <w:t>—</w:t>
            </w: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sexual</w:t>
            </w:r>
          </w:p>
        </w:tc>
        <w:tc>
          <w:tcPr>
            <w:tcW w:w="0" w:type="auto"/>
            <w:hideMark/>
          </w:tcPr>
          <w:p w14:paraId="46592071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643E77E0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4B89AAA2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1</w:t>
            </w:r>
          </w:p>
        </w:tc>
        <w:tc>
          <w:tcPr>
            <w:tcW w:w="0" w:type="auto"/>
            <w:hideMark/>
          </w:tcPr>
          <w:p w14:paraId="7B63F605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1</w:t>
            </w:r>
          </w:p>
        </w:tc>
        <w:tc>
          <w:tcPr>
            <w:tcW w:w="0" w:type="auto"/>
            <w:hideMark/>
          </w:tcPr>
          <w:p w14:paraId="44E2109B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2FA3EEA4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3F06C55F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1</w:t>
            </w:r>
          </w:p>
        </w:tc>
        <w:tc>
          <w:tcPr>
            <w:tcW w:w="0" w:type="auto"/>
            <w:hideMark/>
          </w:tcPr>
          <w:p w14:paraId="01CEA568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</w:tr>
      <w:tr w:rsidR="00BC0AA8" w:rsidRPr="00BC0AA8" w14:paraId="6F1DB620" w14:textId="77777777" w:rsidTr="00D02D96">
        <w:trPr>
          <w:cantSplit/>
        </w:trPr>
        <w:tc>
          <w:tcPr>
            <w:tcW w:w="0" w:type="auto"/>
            <w:vMerge/>
            <w:hideMark/>
          </w:tcPr>
          <w:p w14:paraId="3DA2A362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2362C217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Bullied at school</w:t>
            </w:r>
          </w:p>
        </w:tc>
        <w:tc>
          <w:tcPr>
            <w:tcW w:w="0" w:type="auto"/>
            <w:hideMark/>
          </w:tcPr>
          <w:p w14:paraId="1EBCBDE1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49CD2C31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5F252A44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1</w:t>
            </w:r>
          </w:p>
        </w:tc>
        <w:tc>
          <w:tcPr>
            <w:tcW w:w="0" w:type="auto"/>
            <w:hideMark/>
          </w:tcPr>
          <w:p w14:paraId="2FD36412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5BB2D98F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775126AD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7F45B1FB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2FC9E332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sz w:val="13"/>
                <w:szCs w:val="13"/>
                <w:lang w:eastAsia="zh-TW"/>
              </w:rPr>
            </w:pPr>
          </w:p>
        </w:tc>
      </w:tr>
      <w:tr w:rsidR="00BC0AA8" w:rsidRPr="00BC0AA8" w14:paraId="1547E51E" w14:textId="77777777" w:rsidTr="00D02D96">
        <w:trPr>
          <w:cantSplit/>
        </w:trPr>
        <w:tc>
          <w:tcPr>
            <w:tcW w:w="0" w:type="auto"/>
            <w:vMerge/>
            <w:hideMark/>
          </w:tcPr>
          <w:p w14:paraId="61E0D5F8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097D7E1D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Parents alcoholics</w:t>
            </w:r>
          </w:p>
        </w:tc>
        <w:tc>
          <w:tcPr>
            <w:tcW w:w="0" w:type="auto"/>
            <w:hideMark/>
          </w:tcPr>
          <w:p w14:paraId="2E5BCB0B" w14:textId="080B5286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12893ACB" w14:textId="35698E69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35A13066" w14:textId="2D8920AC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03CA8ACE" w14:textId="00B727C0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0C3BBAD5" w14:textId="0D7CAC3F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6A7B477B" w14:textId="02E8A8E9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16722C2D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1</w:t>
            </w:r>
          </w:p>
        </w:tc>
        <w:tc>
          <w:tcPr>
            <w:tcW w:w="0" w:type="auto"/>
            <w:hideMark/>
          </w:tcPr>
          <w:p w14:paraId="351582CE" w14:textId="32A49E3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</w:tr>
      <w:tr w:rsidR="00BC0AA8" w:rsidRPr="00BC0AA8" w14:paraId="70278E52" w14:textId="77777777" w:rsidTr="00D02D96">
        <w:trPr>
          <w:cantSplit/>
        </w:trPr>
        <w:tc>
          <w:tcPr>
            <w:tcW w:w="0" w:type="auto"/>
            <w:vMerge w:val="restart"/>
            <w:hideMark/>
          </w:tcPr>
          <w:p w14:paraId="022D5FEE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Isolation</w:t>
            </w:r>
          </w:p>
        </w:tc>
        <w:tc>
          <w:tcPr>
            <w:tcW w:w="0" w:type="auto"/>
            <w:hideMark/>
          </w:tcPr>
          <w:p w14:paraId="21C5F17F" w14:textId="07B94A71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Divorce/separation</w:t>
            </w:r>
          </w:p>
        </w:tc>
        <w:tc>
          <w:tcPr>
            <w:tcW w:w="0" w:type="auto"/>
            <w:hideMark/>
          </w:tcPr>
          <w:p w14:paraId="41CE6C48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21</w:t>
            </w:r>
          </w:p>
        </w:tc>
        <w:tc>
          <w:tcPr>
            <w:tcW w:w="0" w:type="auto"/>
            <w:hideMark/>
          </w:tcPr>
          <w:p w14:paraId="271CDA27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4</w:t>
            </w:r>
          </w:p>
        </w:tc>
        <w:tc>
          <w:tcPr>
            <w:tcW w:w="0" w:type="auto"/>
            <w:hideMark/>
          </w:tcPr>
          <w:p w14:paraId="18E9D566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1</w:t>
            </w:r>
          </w:p>
        </w:tc>
        <w:tc>
          <w:tcPr>
            <w:tcW w:w="0" w:type="auto"/>
            <w:hideMark/>
          </w:tcPr>
          <w:p w14:paraId="5DAC6B9E" w14:textId="70568294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3AA963C4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1</w:t>
            </w:r>
          </w:p>
        </w:tc>
        <w:tc>
          <w:tcPr>
            <w:tcW w:w="0" w:type="auto"/>
            <w:hideMark/>
          </w:tcPr>
          <w:p w14:paraId="0F65281A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1</w:t>
            </w:r>
          </w:p>
        </w:tc>
        <w:tc>
          <w:tcPr>
            <w:tcW w:w="0" w:type="auto"/>
            <w:hideMark/>
          </w:tcPr>
          <w:p w14:paraId="36C03561" w14:textId="41DC51C0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06CC8C1B" w14:textId="3C391D39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</w:tr>
      <w:tr w:rsidR="00BC0AA8" w:rsidRPr="00BC0AA8" w14:paraId="692580AD" w14:textId="77777777" w:rsidTr="00D02D96">
        <w:trPr>
          <w:cantSplit/>
        </w:trPr>
        <w:tc>
          <w:tcPr>
            <w:tcW w:w="0" w:type="auto"/>
            <w:vMerge/>
            <w:hideMark/>
          </w:tcPr>
          <w:p w14:paraId="388BC791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6573CF2E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Social isolation</w:t>
            </w:r>
          </w:p>
        </w:tc>
        <w:tc>
          <w:tcPr>
            <w:tcW w:w="0" w:type="auto"/>
            <w:hideMark/>
          </w:tcPr>
          <w:p w14:paraId="26DFF8D2" w14:textId="7622F1D0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79595359" w14:textId="35A3BE29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72DF6CF9" w14:textId="65C2FFA3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00647F2D" w14:textId="04D5FAC4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2A6F986C" w14:textId="2001EFEC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16372E1F" w14:textId="055DE57D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5DF116AE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1</w:t>
            </w:r>
          </w:p>
        </w:tc>
        <w:tc>
          <w:tcPr>
            <w:tcW w:w="0" w:type="auto"/>
            <w:hideMark/>
          </w:tcPr>
          <w:p w14:paraId="04FFECA1" w14:textId="7E399B16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</w:tr>
      <w:tr w:rsidR="00BC0AA8" w:rsidRPr="00BC0AA8" w14:paraId="6B62AB38" w14:textId="77777777" w:rsidTr="00D02D96">
        <w:trPr>
          <w:cantSplit/>
        </w:trPr>
        <w:tc>
          <w:tcPr>
            <w:tcW w:w="0" w:type="auto"/>
            <w:vMerge/>
            <w:hideMark/>
          </w:tcPr>
          <w:p w14:paraId="5EC662C9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7BC88F1C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Left home as young teenager</w:t>
            </w:r>
          </w:p>
        </w:tc>
        <w:tc>
          <w:tcPr>
            <w:tcW w:w="0" w:type="auto"/>
            <w:hideMark/>
          </w:tcPr>
          <w:p w14:paraId="58271A0F" w14:textId="02FFA16B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6F1F9913" w14:textId="23E03441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2A404FC3" w14:textId="6B4165CC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0040A803" w14:textId="46EB3F31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4B7A2918" w14:textId="49E40CD9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28876BCB" w14:textId="4CCDB6B3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6E3F0616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1</w:t>
            </w:r>
          </w:p>
        </w:tc>
        <w:tc>
          <w:tcPr>
            <w:tcW w:w="0" w:type="auto"/>
            <w:hideMark/>
          </w:tcPr>
          <w:p w14:paraId="02D974CE" w14:textId="0AE6D104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</w:tr>
      <w:tr w:rsidR="00BC0AA8" w:rsidRPr="00BC0AA8" w14:paraId="44DC1C62" w14:textId="77777777" w:rsidTr="00D02D96">
        <w:trPr>
          <w:cantSplit/>
        </w:trPr>
        <w:tc>
          <w:tcPr>
            <w:tcW w:w="0" w:type="auto"/>
            <w:vMerge w:val="restart"/>
            <w:hideMark/>
          </w:tcPr>
          <w:p w14:paraId="434F7FE1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Job stress</w:t>
            </w:r>
          </w:p>
        </w:tc>
        <w:tc>
          <w:tcPr>
            <w:tcW w:w="0" w:type="auto"/>
            <w:hideMark/>
          </w:tcPr>
          <w:p w14:paraId="5BE9A0F2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Job stress</w:t>
            </w:r>
          </w:p>
        </w:tc>
        <w:tc>
          <w:tcPr>
            <w:tcW w:w="0" w:type="auto"/>
            <w:hideMark/>
          </w:tcPr>
          <w:p w14:paraId="2CD04553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10</w:t>
            </w:r>
          </w:p>
        </w:tc>
        <w:tc>
          <w:tcPr>
            <w:tcW w:w="0" w:type="auto"/>
            <w:hideMark/>
          </w:tcPr>
          <w:p w14:paraId="4D0039B9" w14:textId="1F3D811B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1</w:t>
            </w:r>
            <w:r w:rsidR="007D0484">
              <w:rPr>
                <w:rFonts w:eastAsia="Noto Serif SC" w:hint="eastAsia"/>
                <w:color w:val="000000"/>
                <w:sz w:val="13"/>
                <w:szCs w:val="13"/>
              </w:rPr>
              <w:t xml:space="preserve"> </w:t>
            </w: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*</w:t>
            </w:r>
          </w:p>
        </w:tc>
        <w:tc>
          <w:tcPr>
            <w:tcW w:w="0" w:type="auto"/>
            <w:hideMark/>
          </w:tcPr>
          <w:p w14:paraId="1CB34D5E" w14:textId="158E9BFD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1</w:t>
            </w:r>
            <w:r w:rsidR="007D0484">
              <w:rPr>
                <w:rFonts w:eastAsia="Noto Serif SC" w:hint="eastAsia"/>
                <w:color w:val="000000"/>
                <w:sz w:val="13"/>
                <w:szCs w:val="13"/>
              </w:rPr>
              <w:t xml:space="preserve"> </w:t>
            </w: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**</w:t>
            </w:r>
          </w:p>
        </w:tc>
        <w:tc>
          <w:tcPr>
            <w:tcW w:w="0" w:type="auto"/>
            <w:hideMark/>
          </w:tcPr>
          <w:p w14:paraId="25ABDCDA" w14:textId="7B2CC496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4D445888" w14:textId="7F7EB74F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5205423B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1</w:t>
            </w:r>
          </w:p>
        </w:tc>
        <w:tc>
          <w:tcPr>
            <w:tcW w:w="0" w:type="auto"/>
            <w:hideMark/>
          </w:tcPr>
          <w:p w14:paraId="2ECAAFB2" w14:textId="3B4B459D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30C30679" w14:textId="51BA71E0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</w:tr>
      <w:tr w:rsidR="00BC0AA8" w:rsidRPr="00BC0AA8" w14:paraId="44BE9AE1" w14:textId="77777777" w:rsidTr="00D02D96">
        <w:trPr>
          <w:cantSplit/>
        </w:trPr>
        <w:tc>
          <w:tcPr>
            <w:tcW w:w="0" w:type="auto"/>
            <w:vMerge/>
            <w:hideMark/>
          </w:tcPr>
          <w:p w14:paraId="4B39BFEE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0184EF9F" w14:textId="6EABEE1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Fly in/Fly out worker</w:t>
            </w:r>
          </w:p>
        </w:tc>
        <w:tc>
          <w:tcPr>
            <w:tcW w:w="0" w:type="auto"/>
            <w:hideMark/>
          </w:tcPr>
          <w:p w14:paraId="63E9584A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2</w:t>
            </w:r>
          </w:p>
        </w:tc>
        <w:tc>
          <w:tcPr>
            <w:tcW w:w="0" w:type="auto"/>
            <w:hideMark/>
          </w:tcPr>
          <w:p w14:paraId="09ECEB33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2</w:t>
            </w:r>
          </w:p>
        </w:tc>
        <w:tc>
          <w:tcPr>
            <w:tcW w:w="0" w:type="auto"/>
            <w:hideMark/>
          </w:tcPr>
          <w:p w14:paraId="6107BA13" w14:textId="78AF700B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007A4DBD" w14:textId="7D6A55BF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6F04EF2C" w14:textId="7368750C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2B586EF0" w14:textId="095F4686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7AA4A741" w14:textId="27212B38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19B1600D" w14:textId="3E83C116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</w:tr>
      <w:tr w:rsidR="00BC0AA8" w:rsidRPr="00BC0AA8" w14:paraId="5933E72D" w14:textId="77777777" w:rsidTr="00D02D96">
        <w:trPr>
          <w:cantSplit/>
        </w:trPr>
        <w:tc>
          <w:tcPr>
            <w:tcW w:w="0" w:type="auto"/>
            <w:vMerge/>
            <w:hideMark/>
          </w:tcPr>
          <w:p w14:paraId="5F488081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7B76BBBD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Work accident</w:t>
            </w:r>
          </w:p>
        </w:tc>
        <w:tc>
          <w:tcPr>
            <w:tcW w:w="0" w:type="auto"/>
            <w:hideMark/>
          </w:tcPr>
          <w:p w14:paraId="150D2A90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1</w:t>
            </w:r>
          </w:p>
        </w:tc>
        <w:tc>
          <w:tcPr>
            <w:tcW w:w="0" w:type="auto"/>
            <w:hideMark/>
          </w:tcPr>
          <w:p w14:paraId="3526952E" w14:textId="5F93363E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2435C866" w14:textId="2D94CCC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3E55BDDB" w14:textId="4080C97B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7A615B5D" w14:textId="27BE4FB3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03FAF2B4" w14:textId="4B043B9A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4D3D96DE" w14:textId="7C6F57E9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4ED19452" w14:textId="568C8519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</w:tr>
      <w:tr w:rsidR="00BC0AA8" w:rsidRPr="00BC0AA8" w14:paraId="4F390F65" w14:textId="77777777" w:rsidTr="00D02D96">
        <w:trPr>
          <w:cantSplit/>
        </w:trPr>
        <w:tc>
          <w:tcPr>
            <w:tcW w:w="0" w:type="auto"/>
            <w:vMerge/>
            <w:hideMark/>
          </w:tcPr>
          <w:p w14:paraId="37389DF0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120FCBF1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Academic stress</w:t>
            </w:r>
          </w:p>
        </w:tc>
        <w:tc>
          <w:tcPr>
            <w:tcW w:w="0" w:type="auto"/>
            <w:hideMark/>
          </w:tcPr>
          <w:p w14:paraId="030FA888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1</w:t>
            </w:r>
          </w:p>
        </w:tc>
        <w:tc>
          <w:tcPr>
            <w:tcW w:w="0" w:type="auto"/>
            <w:hideMark/>
          </w:tcPr>
          <w:p w14:paraId="0AC123EE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1</w:t>
            </w:r>
          </w:p>
        </w:tc>
        <w:tc>
          <w:tcPr>
            <w:tcW w:w="0" w:type="auto"/>
            <w:hideMark/>
          </w:tcPr>
          <w:p w14:paraId="2E8C0F9F" w14:textId="67DAE8DF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4E400D09" w14:textId="5424963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0A40EB66" w14:textId="1AA3A8B4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77937108" w14:textId="138BCA60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6E643CF6" w14:textId="74DF7533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1683895A" w14:textId="3BA02BCD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</w:tr>
      <w:tr w:rsidR="00BC0AA8" w:rsidRPr="00BC0AA8" w14:paraId="151A73D5" w14:textId="77777777" w:rsidTr="00D02D96">
        <w:trPr>
          <w:cantSplit/>
        </w:trPr>
        <w:tc>
          <w:tcPr>
            <w:tcW w:w="0" w:type="auto"/>
            <w:vMerge/>
            <w:hideMark/>
          </w:tcPr>
          <w:p w14:paraId="5B107D64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22A74E28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Difficulty working</w:t>
            </w:r>
          </w:p>
        </w:tc>
        <w:tc>
          <w:tcPr>
            <w:tcW w:w="0" w:type="auto"/>
            <w:hideMark/>
          </w:tcPr>
          <w:p w14:paraId="076E0C6E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1</w:t>
            </w:r>
          </w:p>
        </w:tc>
        <w:tc>
          <w:tcPr>
            <w:tcW w:w="0" w:type="auto"/>
            <w:hideMark/>
          </w:tcPr>
          <w:p w14:paraId="23DF9EC5" w14:textId="0ABD1E22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54DAB7FE" w14:textId="1439BCD8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65D16F9A" w14:textId="060E70AE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2EB3491A" w14:textId="73057E40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2F084256" w14:textId="34C9628C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6AE5B98D" w14:textId="2CD67418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0A0C4E09" w14:textId="3A309163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</w:tr>
      <w:tr w:rsidR="00BC0AA8" w:rsidRPr="00BC0AA8" w14:paraId="44BB1B75" w14:textId="77777777" w:rsidTr="00D02D96">
        <w:trPr>
          <w:cantSplit/>
        </w:trPr>
        <w:tc>
          <w:tcPr>
            <w:tcW w:w="0" w:type="auto"/>
            <w:vMerge w:val="restart"/>
            <w:hideMark/>
          </w:tcPr>
          <w:p w14:paraId="32DA6D93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Lack of resources for adequate survival</w:t>
            </w:r>
          </w:p>
        </w:tc>
        <w:tc>
          <w:tcPr>
            <w:tcW w:w="0" w:type="auto"/>
            <w:hideMark/>
          </w:tcPr>
          <w:p w14:paraId="00AA66EA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Relocation continents</w:t>
            </w:r>
          </w:p>
        </w:tc>
        <w:tc>
          <w:tcPr>
            <w:tcW w:w="0" w:type="auto"/>
            <w:hideMark/>
          </w:tcPr>
          <w:p w14:paraId="243ACF90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10</w:t>
            </w:r>
          </w:p>
        </w:tc>
        <w:tc>
          <w:tcPr>
            <w:tcW w:w="0" w:type="auto"/>
            <w:hideMark/>
          </w:tcPr>
          <w:p w14:paraId="7F3995C3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5</w:t>
            </w:r>
          </w:p>
        </w:tc>
        <w:tc>
          <w:tcPr>
            <w:tcW w:w="0" w:type="auto"/>
            <w:hideMark/>
          </w:tcPr>
          <w:p w14:paraId="5F3345FF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1</w:t>
            </w:r>
          </w:p>
        </w:tc>
        <w:tc>
          <w:tcPr>
            <w:tcW w:w="0" w:type="auto"/>
            <w:hideMark/>
          </w:tcPr>
          <w:p w14:paraId="4D113C4D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2</w:t>
            </w:r>
          </w:p>
        </w:tc>
        <w:tc>
          <w:tcPr>
            <w:tcW w:w="0" w:type="auto"/>
            <w:hideMark/>
          </w:tcPr>
          <w:p w14:paraId="294328B2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1</w:t>
            </w:r>
          </w:p>
        </w:tc>
        <w:tc>
          <w:tcPr>
            <w:tcW w:w="0" w:type="auto"/>
            <w:hideMark/>
          </w:tcPr>
          <w:p w14:paraId="107CFC86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1</w:t>
            </w:r>
          </w:p>
        </w:tc>
        <w:tc>
          <w:tcPr>
            <w:tcW w:w="0" w:type="auto"/>
            <w:hideMark/>
          </w:tcPr>
          <w:p w14:paraId="25F05B93" w14:textId="7446668B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10F5E767" w14:textId="4BD8CBB2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</w:tr>
      <w:tr w:rsidR="00BC0AA8" w:rsidRPr="00BC0AA8" w14:paraId="2F8F42E0" w14:textId="77777777" w:rsidTr="00D02D96">
        <w:trPr>
          <w:cantSplit/>
        </w:trPr>
        <w:tc>
          <w:tcPr>
            <w:tcW w:w="0" w:type="auto"/>
            <w:vMerge/>
            <w:hideMark/>
          </w:tcPr>
          <w:p w14:paraId="59192474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349864E3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Financial stress</w:t>
            </w:r>
          </w:p>
        </w:tc>
        <w:tc>
          <w:tcPr>
            <w:tcW w:w="0" w:type="auto"/>
            <w:hideMark/>
          </w:tcPr>
          <w:p w14:paraId="55631DC6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6</w:t>
            </w:r>
          </w:p>
        </w:tc>
        <w:tc>
          <w:tcPr>
            <w:tcW w:w="0" w:type="auto"/>
            <w:hideMark/>
          </w:tcPr>
          <w:p w14:paraId="567A0F71" w14:textId="570B466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23AF4C14" w14:textId="6698B5FB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17064F92" w14:textId="0B8A52DA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68273F45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1</w:t>
            </w:r>
          </w:p>
        </w:tc>
        <w:tc>
          <w:tcPr>
            <w:tcW w:w="0" w:type="auto"/>
            <w:hideMark/>
          </w:tcPr>
          <w:p w14:paraId="44B332DA" w14:textId="5499218D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29B2A78B" w14:textId="11A90C72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45D24AE0" w14:textId="1D4F2C4F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</w:tr>
      <w:tr w:rsidR="00BC0AA8" w:rsidRPr="00BC0AA8" w14:paraId="062CB569" w14:textId="77777777" w:rsidTr="00D02D96">
        <w:trPr>
          <w:cantSplit/>
        </w:trPr>
        <w:tc>
          <w:tcPr>
            <w:tcW w:w="0" w:type="auto"/>
            <w:vMerge/>
            <w:hideMark/>
          </w:tcPr>
          <w:p w14:paraId="26055A80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366DB326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Loss of job</w:t>
            </w:r>
          </w:p>
        </w:tc>
        <w:tc>
          <w:tcPr>
            <w:tcW w:w="0" w:type="auto"/>
            <w:hideMark/>
          </w:tcPr>
          <w:p w14:paraId="297E79B2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6</w:t>
            </w:r>
          </w:p>
        </w:tc>
        <w:tc>
          <w:tcPr>
            <w:tcW w:w="0" w:type="auto"/>
            <w:hideMark/>
          </w:tcPr>
          <w:p w14:paraId="740F60AD" w14:textId="0163A3B3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0CFCC3D6" w14:textId="668BCB10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57F1AD4D" w14:textId="1BFA1821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6D924487" w14:textId="647C7DD5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1F5BDBEB" w14:textId="16F43809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22107700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1</w:t>
            </w:r>
          </w:p>
        </w:tc>
        <w:tc>
          <w:tcPr>
            <w:tcW w:w="0" w:type="auto"/>
            <w:hideMark/>
          </w:tcPr>
          <w:p w14:paraId="6CB2106A" w14:textId="32167B13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</w:tr>
      <w:tr w:rsidR="00BC0AA8" w:rsidRPr="00BC0AA8" w14:paraId="17AD3D8D" w14:textId="77777777" w:rsidTr="00D02D96">
        <w:trPr>
          <w:cantSplit/>
        </w:trPr>
        <w:tc>
          <w:tcPr>
            <w:tcW w:w="0" w:type="auto"/>
            <w:vMerge/>
            <w:hideMark/>
          </w:tcPr>
          <w:p w14:paraId="7C383D34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1490FFB6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Carer stress</w:t>
            </w:r>
          </w:p>
        </w:tc>
        <w:tc>
          <w:tcPr>
            <w:tcW w:w="0" w:type="auto"/>
            <w:hideMark/>
          </w:tcPr>
          <w:p w14:paraId="19AE9A7F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2</w:t>
            </w:r>
          </w:p>
        </w:tc>
        <w:tc>
          <w:tcPr>
            <w:tcW w:w="0" w:type="auto"/>
            <w:hideMark/>
          </w:tcPr>
          <w:p w14:paraId="5A69C883" w14:textId="237C5E86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273E2348" w14:textId="7542ED41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15DC44E5" w14:textId="2394C7C2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3E4BC076" w14:textId="1DC01BBF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7B233C57" w14:textId="6DF51FB0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11CECEC5" w14:textId="6FCD90B4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45DF041A" w14:textId="3C354DA4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</w:tr>
      <w:tr w:rsidR="00BC0AA8" w:rsidRPr="00BC0AA8" w14:paraId="66DC2C41" w14:textId="77777777" w:rsidTr="00D02D96">
        <w:trPr>
          <w:cantSplit/>
        </w:trPr>
        <w:tc>
          <w:tcPr>
            <w:tcW w:w="0" w:type="auto"/>
            <w:vMerge/>
            <w:hideMark/>
          </w:tcPr>
          <w:p w14:paraId="6C1F1779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7FD46135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Change of living conditions</w:t>
            </w:r>
          </w:p>
        </w:tc>
        <w:tc>
          <w:tcPr>
            <w:tcW w:w="0" w:type="auto"/>
            <w:hideMark/>
          </w:tcPr>
          <w:p w14:paraId="11A22FF5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1</w:t>
            </w:r>
          </w:p>
        </w:tc>
        <w:tc>
          <w:tcPr>
            <w:tcW w:w="0" w:type="auto"/>
            <w:hideMark/>
          </w:tcPr>
          <w:p w14:paraId="16168DAB" w14:textId="63F056FB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7A458D6B" w14:textId="1645C330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594F39D4" w14:textId="0D5DC06A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4F6A72E0" w14:textId="60AB49EB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41C5D4B1" w14:textId="263FAB0B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5D7D518E" w14:textId="73918355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2BAEAAD3" w14:textId="306858E1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</w:tr>
      <w:tr w:rsidR="00BC0AA8" w:rsidRPr="00BC0AA8" w14:paraId="00AE605B" w14:textId="77777777" w:rsidTr="00D02D96">
        <w:trPr>
          <w:cantSplit/>
        </w:trPr>
        <w:tc>
          <w:tcPr>
            <w:tcW w:w="0" w:type="auto"/>
            <w:vMerge w:val="restart"/>
            <w:hideMark/>
          </w:tcPr>
          <w:p w14:paraId="1E3442E6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Loss of loved one</w:t>
            </w:r>
          </w:p>
        </w:tc>
        <w:tc>
          <w:tcPr>
            <w:tcW w:w="0" w:type="auto"/>
            <w:hideMark/>
          </w:tcPr>
          <w:p w14:paraId="55F72435" w14:textId="66573EB4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Death of spouse</w:t>
            </w:r>
            <w:r w:rsidR="000A3AAE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/</w:t>
            </w: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first degree relative</w:t>
            </w:r>
          </w:p>
        </w:tc>
        <w:tc>
          <w:tcPr>
            <w:tcW w:w="0" w:type="auto"/>
            <w:hideMark/>
          </w:tcPr>
          <w:p w14:paraId="0534D701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29</w:t>
            </w:r>
          </w:p>
        </w:tc>
        <w:tc>
          <w:tcPr>
            <w:tcW w:w="0" w:type="auto"/>
            <w:hideMark/>
          </w:tcPr>
          <w:p w14:paraId="5728FB5B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6</w:t>
            </w:r>
          </w:p>
        </w:tc>
        <w:tc>
          <w:tcPr>
            <w:tcW w:w="0" w:type="auto"/>
            <w:hideMark/>
          </w:tcPr>
          <w:p w14:paraId="5A3FC286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3</w:t>
            </w:r>
          </w:p>
        </w:tc>
        <w:tc>
          <w:tcPr>
            <w:tcW w:w="0" w:type="auto"/>
            <w:hideMark/>
          </w:tcPr>
          <w:p w14:paraId="5B16812B" w14:textId="5A8C7FA0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1</w:t>
            </w:r>
            <w:r w:rsidR="007D0484">
              <w:rPr>
                <w:rFonts w:eastAsia="Noto Serif SC" w:hint="eastAsia"/>
                <w:color w:val="000000"/>
                <w:sz w:val="13"/>
                <w:szCs w:val="13"/>
              </w:rPr>
              <w:t xml:space="preserve"> </w:t>
            </w:r>
            <w:r w:rsidRPr="00BC0AA8">
              <w:rPr>
                <w:rFonts w:eastAsia="Noto Serif SC"/>
                <w:color w:val="000000"/>
                <w:sz w:val="13"/>
                <w:szCs w:val="13"/>
                <w:vertAlign w:val="superscript"/>
                <w:lang w:eastAsia="zh-TW"/>
              </w:rPr>
              <w:t>+</w:t>
            </w:r>
          </w:p>
        </w:tc>
        <w:tc>
          <w:tcPr>
            <w:tcW w:w="0" w:type="auto"/>
            <w:hideMark/>
          </w:tcPr>
          <w:p w14:paraId="09663D72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3</w:t>
            </w:r>
          </w:p>
        </w:tc>
        <w:tc>
          <w:tcPr>
            <w:tcW w:w="0" w:type="auto"/>
            <w:hideMark/>
          </w:tcPr>
          <w:p w14:paraId="324FE454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3</w:t>
            </w:r>
          </w:p>
        </w:tc>
        <w:tc>
          <w:tcPr>
            <w:tcW w:w="0" w:type="auto"/>
            <w:hideMark/>
          </w:tcPr>
          <w:p w14:paraId="3DF740E9" w14:textId="2E26731A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5181EEAE" w14:textId="141A6B3D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</w:tr>
      <w:tr w:rsidR="00BC0AA8" w:rsidRPr="00BC0AA8" w14:paraId="313F32E1" w14:textId="77777777" w:rsidTr="00D02D96">
        <w:trPr>
          <w:cantSplit/>
        </w:trPr>
        <w:tc>
          <w:tcPr>
            <w:tcW w:w="0" w:type="auto"/>
            <w:vMerge/>
            <w:hideMark/>
          </w:tcPr>
          <w:p w14:paraId="3CB3400D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43AD0705" w14:textId="67B1D7C4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Suicide of spouse</w:t>
            </w:r>
            <w:r w:rsidR="000A3AAE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/</w:t>
            </w: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partner</w:t>
            </w:r>
          </w:p>
        </w:tc>
        <w:tc>
          <w:tcPr>
            <w:tcW w:w="0" w:type="auto"/>
            <w:hideMark/>
          </w:tcPr>
          <w:p w14:paraId="5FF31704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1</w:t>
            </w:r>
          </w:p>
        </w:tc>
        <w:tc>
          <w:tcPr>
            <w:tcW w:w="0" w:type="auto"/>
            <w:hideMark/>
          </w:tcPr>
          <w:p w14:paraId="0BC6EA3E" w14:textId="5490BEE1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691514AD" w14:textId="4FF78EA9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68C72DFA" w14:textId="6728C9D3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3C3BB6B3" w14:textId="22D39B1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59DCB390" w14:textId="2AF1895D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02E1808B" w14:textId="0F2F7D9E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200D172F" w14:textId="2BF2DF28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</w:tr>
      <w:tr w:rsidR="00BC0AA8" w:rsidRPr="00BC0AA8" w14:paraId="6549ECC8" w14:textId="77777777" w:rsidTr="00D02D96">
        <w:trPr>
          <w:cantSplit/>
        </w:trPr>
        <w:tc>
          <w:tcPr>
            <w:tcW w:w="0" w:type="auto"/>
            <w:vMerge/>
            <w:hideMark/>
          </w:tcPr>
          <w:p w14:paraId="608FB32F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03D9FCED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Murder of pet</w:t>
            </w:r>
          </w:p>
        </w:tc>
        <w:tc>
          <w:tcPr>
            <w:tcW w:w="0" w:type="auto"/>
            <w:hideMark/>
          </w:tcPr>
          <w:p w14:paraId="5CC8C452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1</w:t>
            </w:r>
          </w:p>
        </w:tc>
        <w:tc>
          <w:tcPr>
            <w:tcW w:w="0" w:type="auto"/>
            <w:hideMark/>
          </w:tcPr>
          <w:p w14:paraId="1D206EC9" w14:textId="1F67C352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0046C534" w14:textId="6ABCE6B2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36080780" w14:textId="6BEB268F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6D148866" w14:textId="37332B5E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47C1A38C" w14:textId="411392E2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6AABFA50" w14:textId="26F6CADC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62AEC1B3" w14:textId="64D11CD5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</w:tr>
      <w:tr w:rsidR="00BC0AA8" w:rsidRPr="00BC0AA8" w14:paraId="5C312048" w14:textId="77777777" w:rsidTr="00D02D96">
        <w:trPr>
          <w:cantSplit/>
        </w:trPr>
        <w:tc>
          <w:tcPr>
            <w:tcW w:w="0" w:type="auto"/>
            <w:vMerge/>
            <w:hideMark/>
          </w:tcPr>
          <w:p w14:paraId="600D9F0E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059BB33B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Death of friend</w:t>
            </w:r>
          </w:p>
        </w:tc>
        <w:tc>
          <w:tcPr>
            <w:tcW w:w="0" w:type="auto"/>
            <w:hideMark/>
          </w:tcPr>
          <w:p w14:paraId="41379B6D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1</w:t>
            </w:r>
          </w:p>
        </w:tc>
        <w:tc>
          <w:tcPr>
            <w:tcW w:w="0" w:type="auto"/>
            <w:hideMark/>
          </w:tcPr>
          <w:p w14:paraId="0D5278E5" w14:textId="454BF916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2FF4A9EE" w14:textId="0E9F9571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5827E6E7" w14:textId="1B34B85D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0DD204C9" w14:textId="509196FC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4D0E56D4" w14:textId="7C5A1B28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3A25EB9E" w14:textId="27D0D70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5BCCD5C0" w14:textId="11D5E703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</w:tr>
      <w:tr w:rsidR="00BC0AA8" w:rsidRPr="00BC0AA8" w14:paraId="2261F28D" w14:textId="77777777" w:rsidTr="00D02D96">
        <w:trPr>
          <w:cantSplit/>
        </w:trPr>
        <w:tc>
          <w:tcPr>
            <w:tcW w:w="0" w:type="auto"/>
            <w:vMerge/>
            <w:hideMark/>
          </w:tcPr>
          <w:p w14:paraId="63B05BD2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7FBF762E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Child leaving home</w:t>
            </w:r>
          </w:p>
        </w:tc>
        <w:tc>
          <w:tcPr>
            <w:tcW w:w="0" w:type="auto"/>
            <w:hideMark/>
          </w:tcPr>
          <w:p w14:paraId="6F25BC51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1</w:t>
            </w:r>
          </w:p>
        </w:tc>
        <w:tc>
          <w:tcPr>
            <w:tcW w:w="0" w:type="auto"/>
            <w:hideMark/>
          </w:tcPr>
          <w:p w14:paraId="15B66823" w14:textId="560C0BCC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11C5D22C" w14:textId="272D634F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6D1C9216" w14:textId="13478B25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7C1D475B" w14:textId="3AB1BBD2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0A476785" w14:textId="4F7F35AA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705B1DB9" w14:textId="5E3A9472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72903C30" w14:textId="085DC384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</w:tr>
      <w:tr w:rsidR="00BC0AA8" w:rsidRPr="00BC0AA8" w14:paraId="48C39DFA" w14:textId="77777777" w:rsidTr="00D02D96">
        <w:trPr>
          <w:cantSplit/>
        </w:trPr>
        <w:tc>
          <w:tcPr>
            <w:tcW w:w="0" w:type="auto"/>
            <w:vMerge/>
            <w:hideMark/>
          </w:tcPr>
          <w:p w14:paraId="22A2E178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5DB06EB1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Death of first-born child</w:t>
            </w:r>
          </w:p>
        </w:tc>
        <w:tc>
          <w:tcPr>
            <w:tcW w:w="0" w:type="auto"/>
            <w:hideMark/>
          </w:tcPr>
          <w:p w14:paraId="54935BAF" w14:textId="10225A3A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34312B2E" w14:textId="10EC0A30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5D525F0C" w14:textId="4A4F7FDF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3C15394F" w14:textId="66E95CD6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15445F66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1</w:t>
            </w:r>
          </w:p>
        </w:tc>
        <w:tc>
          <w:tcPr>
            <w:tcW w:w="0" w:type="auto"/>
            <w:hideMark/>
          </w:tcPr>
          <w:p w14:paraId="7B0C7B68" w14:textId="219B5AE1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28E73D31" w14:textId="5FFA3B1C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4A2356BE" w14:textId="1DBA850E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</w:tr>
      <w:tr w:rsidR="00BC0AA8" w:rsidRPr="00BC0AA8" w14:paraId="07B82804" w14:textId="77777777" w:rsidTr="00D02D96">
        <w:trPr>
          <w:cantSplit/>
        </w:trPr>
        <w:tc>
          <w:tcPr>
            <w:tcW w:w="0" w:type="auto"/>
            <w:vMerge/>
            <w:hideMark/>
          </w:tcPr>
          <w:p w14:paraId="13904954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2159D643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Niece attempted suicide</w:t>
            </w:r>
          </w:p>
        </w:tc>
        <w:tc>
          <w:tcPr>
            <w:tcW w:w="0" w:type="auto"/>
            <w:hideMark/>
          </w:tcPr>
          <w:p w14:paraId="0E7D8B67" w14:textId="178F226F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0159B7B4" w14:textId="6928C693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69E91A3A" w14:textId="5C56F5D4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2EA018DC" w14:textId="0F21AC99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4EE6838B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1</w:t>
            </w:r>
          </w:p>
        </w:tc>
        <w:tc>
          <w:tcPr>
            <w:tcW w:w="0" w:type="auto"/>
            <w:hideMark/>
          </w:tcPr>
          <w:p w14:paraId="7C513A3E" w14:textId="19E7103F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5334590E" w14:textId="5067103C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1A4943BB" w14:textId="1CE6B55A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</w:tr>
      <w:tr w:rsidR="00BC0AA8" w:rsidRPr="00BC0AA8" w14:paraId="48ED1C56" w14:textId="77777777" w:rsidTr="00D02D96">
        <w:trPr>
          <w:cantSplit/>
        </w:trPr>
        <w:tc>
          <w:tcPr>
            <w:tcW w:w="0" w:type="auto"/>
            <w:vMerge/>
            <w:hideMark/>
          </w:tcPr>
          <w:p w14:paraId="3EE3D514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45723FE0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Son serving in Afghanistan</w:t>
            </w:r>
          </w:p>
        </w:tc>
        <w:tc>
          <w:tcPr>
            <w:tcW w:w="0" w:type="auto"/>
            <w:hideMark/>
          </w:tcPr>
          <w:p w14:paraId="4B094586" w14:textId="59C7F238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3DBCF4A8" w14:textId="66A434D8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150295BE" w14:textId="448C2EE4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1F376328" w14:textId="50EFB44C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2AE3B3CC" w14:textId="16E4AECA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7C7570C6" w14:textId="5E12336D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407449B3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1</w:t>
            </w:r>
          </w:p>
        </w:tc>
        <w:tc>
          <w:tcPr>
            <w:tcW w:w="0" w:type="auto"/>
            <w:hideMark/>
          </w:tcPr>
          <w:p w14:paraId="483C35EA" w14:textId="7B4BD7B4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</w:tr>
      <w:tr w:rsidR="00BC0AA8" w:rsidRPr="00BC0AA8" w14:paraId="780EE109" w14:textId="77777777" w:rsidTr="00D02D96">
        <w:trPr>
          <w:cantSplit/>
        </w:trPr>
        <w:tc>
          <w:tcPr>
            <w:tcW w:w="0" w:type="auto"/>
            <w:vMerge w:val="restart"/>
            <w:hideMark/>
          </w:tcPr>
          <w:p w14:paraId="4B64F046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Relationship difficulty</w:t>
            </w:r>
          </w:p>
        </w:tc>
        <w:tc>
          <w:tcPr>
            <w:tcW w:w="0" w:type="auto"/>
            <w:hideMark/>
          </w:tcPr>
          <w:p w14:paraId="7A628FE2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Domestic violence</w:t>
            </w:r>
          </w:p>
        </w:tc>
        <w:tc>
          <w:tcPr>
            <w:tcW w:w="0" w:type="auto"/>
            <w:hideMark/>
          </w:tcPr>
          <w:p w14:paraId="3236C4DE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4</w:t>
            </w:r>
          </w:p>
        </w:tc>
        <w:tc>
          <w:tcPr>
            <w:tcW w:w="0" w:type="auto"/>
            <w:hideMark/>
          </w:tcPr>
          <w:p w14:paraId="7A2B448C" w14:textId="279EFEF1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68F1AF22" w14:textId="19A7226B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1AD8AA5C" w14:textId="3BE0258F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050C3A55" w14:textId="210DABC1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4126771E" w14:textId="2482C58F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7BB48220" w14:textId="47E1CC80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56F109B9" w14:textId="3C6F2444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</w:tr>
      <w:tr w:rsidR="00BC0AA8" w:rsidRPr="00BC0AA8" w14:paraId="649A4E37" w14:textId="77777777" w:rsidTr="00D02D96">
        <w:trPr>
          <w:cantSplit/>
        </w:trPr>
        <w:tc>
          <w:tcPr>
            <w:tcW w:w="0" w:type="auto"/>
            <w:vMerge/>
            <w:hideMark/>
          </w:tcPr>
          <w:p w14:paraId="6DDC0682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2CF2AD54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Stress in family</w:t>
            </w:r>
          </w:p>
        </w:tc>
        <w:tc>
          <w:tcPr>
            <w:tcW w:w="0" w:type="auto"/>
            <w:hideMark/>
          </w:tcPr>
          <w:p w14:paraId="74F02BFB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3</w:t>
            </w:r>
          </w:p>
        </w:tc>
        <w:tc>
          <w:tcPr>
            <w:tcW w:w="0" w:type="auto"/>
            <w:hideMark/>
          </w:tcPr>
          <w:p w14:paraId="3CD42C6D" w14:textId="0ECF0F69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32B92F56" w14:textId="388EE64B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0559B2A3" w14:textId="5D259918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5D26DA20" w14:textId="066F235C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368ADF55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2</w:t>
            </w:r>
          </w:p>
        </w:tc>
        <w:tc>
          <w:tcPr>
            <w:tcW w:w="0" w:type="auto"/>
            <w:hideMark/>
          </w:tcPr>
          <w:p w14:paraId="08A69454" w14:textId="5B09103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1</w:t>
            </w:r>
            <w:r w:rsidR="007D0484">
              <w:rPr>
                <w:rFonts w:eastAsia="Noto Serif SC" w:hint="eastAsia"/>
                <w:color w:val="000000"/>
                <w:sz w:val="13"/>
                <w:szCs w:val="13"/>
              </w:rPr>
              <w:t xml:space="preserve"> </w:t>
            </w:r>
            <w:r w:rsidRPr="00BC0AA8">
              <w:rPr>
                <w:rFonts w:eastAsia="Noto Serif SC"/>
                <w:color w:val="000000"/>
                <w:sz w:val="13"/>
                <w:szCs w:val="13"/>
                <w:vertAlign w:val="superscript"/>
                <w:lang w:eastAsia="zh-TW"/>
              </w:rPr>
              <w:t>+++</w:t>
            </w:r>
          </w:p>
        </w:tc>
        <w:tc>
          <w:tcPr>
            <w:tcW w:w="0" w:type="auto"/>
            <w:hideMark/>
          </w:tcPr>
          <w:p w14:paraId="799502D3" w14:textId="70AC3AA3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</w:tr>
      <w:tr w:rsidR="00BC0AA8" w:rsidRPr="00BC0AA8" w14:paraId="7D907A6A" w14:textId="77777777" w:rsidTr="00D02D96">
        <w:trPr>
          <w:cantSplit/>
        </w:trPr>
        <w:tc>
          <w:tcPr>
            <w:tcW w:w="0" w:type="auto"/>
            <w:vMerge/>
            <w:hideMark/>
          </w:tcPr>
          <w:p w14:paraId="0EB76DAC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2DF72339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Disturbed marital relations</w:t>
            </w:r>
          </w:p>
        </w:tc>
        <w:tc>
          <w:tcPr>
            <w:tcW w:w="0" w:type="auto"/>
            <w:hideMark/>
          </w:tcPr>
          <w:p w14:paraId="7D0EFCF9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3</w:t>
            </w:r>
          </w:p>
        </w:tc>
        <w:tc>
          <w:tcPr>
            <w:tcW w:w="0" w:type="auto"/>
            <w:hideMark/>
          </w:tcPr>
          <w:p w14:paraId="430BD04C" w14:textId="1A52849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3742C68E" w14:textId="6AB5549E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17C8125A" w14:textId="497C215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7174B539" w14:textId="3A17EEAE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25594432" w14:textId="432C6E84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6C99E8A2" w14:textId="1A98879C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677E9113" w14:textId="6897345A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</w:tr>
      <w:tr w:rsidR="00BC0AA8" w:rsidRPr="00BC0AA8" w14:paraId="56602C8E" w14:textId="77777777" w:rsidTr="00D02D96">
        <w:trPr>
          <w:cantSplit/>
        </w:trPr>
        <w:tc>
          <w:tcPr>
            <w:tcW w:w="0" w:type="auto"/>
            <w:vMerge/>
            <w:hideMark/>
          </w:tcPr>
          <w:p w14:paraId="2AB51FA8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018C4049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Sexual dysfunction</w:t>
            </w:r>
          </w:p>
        </w:tc>
        <w:tc>
          <w:tcPr>
            <w:tcW w:w="0" w:type="auto"/>
            <w:hideMark/>
          </w:tcPr>
          <w:p w14:paraId="7C8AD23C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1</w:t>
            </w:r>
          </w:p>
        </w:tc>
        <w:tc>
          <w:tcPr>
            <w:tcW w:w="0" w:type="auto"/>
            <w:hideMark/>
          </w:tcPr>
          <w:p w14:paraId="74B03DF5" w14:textId="0BC041E1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2845D69E" w14:textId="69AC1EC4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1A47338F" w14:textId="0B2530BB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3891A55B" w14:textId="2CCB1C26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46815492" w14:textId="0703A9B6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6A964DF0" w14:textId="32925EAB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2338D56B" w14:textId="34469EC3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</w:tr>
      <w:tr w:rsidR="00BC0AA8" w:rsidRPr="00BC0AA8" w14:paraId="2097A7E6" w14:textId="77777777" w:rsidTr="00D02D96">
        <w:trPr>
          <w:cantSplit/>
        </w:trPr>
        <w:tc>
          <w:tcPr>
            <w:tcW w:w="0" w:type="auto"/>
            <w:vMerge w:val="restart"/>
            <w:hideMark/>
          </w:tcPr>
          <w:p w14:paraId="429A36C0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Other</w:t>
            </w:r>
          </w:p>
        </w:tc>
        <w:tc>
          <w:tcPr>
            <w:tcW w:w="0" w:type="auto"/>
            <w:hideMark/>
          </w:tcPr>
          <w:p w14:paraId="3133448F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Legal problems</w:t>
            </w:r>
          </w:p>
        </w:tc>
        <w:tc>
          <w:tcPr>
            <w:tcW w:w="0" w:type="auto"/>
            <w:hideMark/>
          </w:tcPr>
          <w:p w14:paraId="16D9EF81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2</w:t>
            </w:r>
          </w:p>
        </w:tc>
        <w:tc>
          <w:tcPr>
            <w:tcW w:w="0" w:type="auto"/>
            <w:hideMark/>
          </w:tcPr>
          <w:p w14:paraId="41C5DB44" w14:textId="1445741C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5E798A68" w14:textId="478424C6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77BF954A" w14:textId="33838829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0BCF2C1A" w14:textId="580B6AA1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25DB8A6F" w14:textId="4906853E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725A8582" w14:textId="1A3284CD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15C0CD7B" w14:textId="1F1D67D1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</w:tr>
      <w:tr w:rsidR="00BC0AA8" w:rsidRPr="00BC0AA8" w14:paraId="409D63EB" w14:textId="77777777" w:rsidTr="00D02D96">
        <w:trPr>
          <w:cantSplit/>
        </w:trPr>
        <w:tc>
          <w:tcPr>
            <w:tcW w:w="0" w:type="auto"/>
            <w:vMerge/>
            <w:hideMark/>
          </w:tcPr>
          <w:p w14:paraId="7510EF94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25C3F67B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Recall accident</w:t>
            </w:r>
          </w:p>
        </w:tc>
        <w:tc>
          <w:tcPr>
            <w:tcW w:w="0" w:type="auto"/>
            <w:hideMark/>
          </w:tcPr>
          <w:p w14:paraId="69D38DF2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1</w:t>
            </w:r>
          </w:p>
        </w:tc>
        <w:tc>
          <w:tcPr>
            <w:tcW w:w="0" w:type="auto"/>
            <w:hideMark/>
          </w:tcPr>
          <w:p w14:paraId="73F95EC4" w14:textId="4624915F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40B58DF3" w14:textId="03E9B831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101369CA" w14:textId="384BD8A3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53CE1AEF" w14:textId="50C2BED4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24EC37A4" w14:textId="5A1FAE25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151F48E0" w14:textId="0C68A733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6C3B78FD" w14:textId="25E2F644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</w:tr>
      <w:tr w:rsidR="00BC0AA8" w:rsidRPr="00BC0AA8" w14:paraId="382F1139" w14:textId="77777777" w:rsidTr="00D02D96">
        <w:trPr>
          <w:cantSplit/>
        </w:trPr>
        <w:tc>
          <w:tcPr>
            <w:tcW w:w="0" w:type="auto"/>
            <w:vMerge/>
            <w:hideMark/>
          </w:tcPr>
          <w:p w14:paraId="710EF853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66596CB4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Dog attack</w:t>
            </w:r>
          </w:p>
        </w:tc>
        <w:tc>
          <w:tcPr>
            <w:tcW w:w="0" w:type="auto"/>
            <w:hideMark/>
          </w:tcPr>
          <w:p w14:paraId="0FAC2C9B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1</w:t>
            </w:r>
          </w:p>
        </w:tc>
        <w:tc>
          <w:tcPr>
            <w:tcW w:w="0" w:type="auto"/>
            <w:hideMark/>
          </w:tcPr>
          <w:p w14:paraId="5B37E969" w14:textId="0F0E6506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0B023657" w14:textId="3646543F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6EEB6F3C" w14:textId="431AD026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59174383" w14:textId="76B024C8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6C85D606" w14:textId="5E800AD5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6570916C" w14:textId="712C8915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2A87D625" w14:textId="5493E68F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</w:tr>
      <w:tr w:rsidR="00BC0AA8" w:rsidRPr="00BC0AA8" w14:paraId="7ABB4F17" w14:textId="77777777" w:rsidTr="00D02D96">
        <w:trPr>
          <w:cantSplit/>
        </w:trPr>
        <w:tc>
          <w:tcPr>
            <w:tcW w:w="0" w:type="auto"/>
            <w:vMerge/>
            <w:hideMark/>
          </w:tcPr>
          <w:p w14:paraId="00B49200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2A51B8C2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Lengthy time to diagnosis</w:t>
            </w:r>
          </w:p>
        </w:tc>
        <w:tc>
          <w:tcPr>
            <w:tcW w:w="0" w:type="auto"/>
            <w:hideMark/>
          </w:tcPr>
          <w:p w14:paraId="1C29AB25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1</w:t>
            </w:r>
          </w:p>
        </w:tc>
        <w:tc>
          <w:tcPr>
            <w:tcW w:w="0" w:type="auto"/>
            <w:hideMark/>
          </w:tcPr>
          <w:p w14:paraId="0597600E" w14:textId="4900E692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1B4CBE5C" w14:textId="429A5B16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6A2F9344" w14:textId="36A531FC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3E3196F8" w14:textId="7A7B65F6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0F79829C" w14:textId="6B039144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43945E55" w14:textId="02E8C422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2DF3BD8B" w14:textId="36B90B84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</w:tr>
      <w:tr w:rsidR="00BC0AA8" w:rsidRPr="00BC0AA8" w14:paraId="3FC6D58D" w14:textId="77777777" w:rsidTr="00D02D96">
        <w:trPr>
          <w:cantSplit/>
        </w:trPr>
        <w:tc>
          <w:tcPr>
            <w:tcW w:w="0" w:type="auto"/>
            <w:vMerge/>
            <w:hideMark/>
          </w:tcPr>
          <w:p w14:paraId="7ED61E23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774F1D6C" w14:textId="670453D5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Hormone replacement therapy</w:t>
            </w:r>
            <w:r w:rsidR="003336ED" w:rsidRPr="003336ED">
              <w:rPr>
                <w:rFonts w:eastAsia="Noto Serif SC"/>
                <w:color w:val="000000"/>
                <w:sz w:val="13"/>
                <w:szCs w:val="13"/>
              </w:rPr>
              <w:t>—</w:t>
            </w: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Troches</w:t>
            </w:r>
          </w:p>
        </w:tc>
        <w:tc>
          <w:tcPr>
            <w:tcW w:w="0" w:type="auto"/>
            <w:hideMark/>
          </w:tcPr>
          <w:p w14:paraId="3128AA0D" w14:textId="73FBA583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00108B45" w14:textId="18098C4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15BB81AD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1</w:t>
            </w:r>
          </w:p>
        </w:tc>
        <w:tc>
          <w:tcPr>
            <w:tcW w:w="0" w:type="auto"/>
            <w:hideMark/>
          </w:tcPr>
          <w:p w14:paraId="556A98BF" w14:textId="415732AB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7572C925" w14:textId="493FB0C6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4F9B7E6F" w14:textId="2B6D6FED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1B4E5B0B" w14:textId="206BA254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28076BFF" w14:textId="5C3F3214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</w:tr>
      <w:tr w:rsidR="00BC0AA8" w:rsidRPr="00BC0AA8" w14:paraId="27677636" w14:textId="77777777" w:rsidTr="00D02D96">
        <w:trPr>
          <w:cantSplit/>
        </w:trPr>
        <w:tc>
          <w:tcPr>
            <w:tcW w:w="0" w:type="auto"/>
            <w:vMerge/>
            <w:hideMark/>
          </w:tcPr>
          <w:p w14:paraId="49FB59BD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4AAE877E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Imprisonment</w:t>
            </w:r>
          </w:p>
        </w:tc>
        <w:tc>
          <w:tcPr>
            <w:tcW w:w="0" w:type="auto"/>
            <w:hideMark/>
          </w:tcPr>
          <w:p w14:paraId="2490D2D4" w14:textId="7F7100A1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62F4D1A0" w14:textId="2D3218C0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651AD352" w14:textId="75EC45C1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5129D5B7" w14:textId="043CEC50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4CF8C105" w14:textId="30425B75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7E11BA19" w14:textId="7CBB594A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  <w:tc>
          <w:tcPr>
            <w:tcW w:w="0" w:type="auto"/>
            <w:hideMark/>
          </w:tcPr>
          <w:p w14:paraId="091D56C2" w14:textId="77777777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  <w:r w:rsidRPr="00BC0AA8">
              <w:rPr>
                <w:rFonts w:eastAsia="Noto Serif SC"/>
                <w:color w:val="000000"/>
                <w:sz w:val="13"/>
                <w:szCs w:val="13"/>
                <w:lang w:eastAsia="zh-TW"/>
              </w:rPr>
              <w:t>1</w:t>
            </w:r>
          </w:p>
        </w:tc>
        <w:tc>
          <w:tcPr>
            <w:tcW w:w="0" w:type="auto"/>
            <w:hideMark/>
          </w:tcPr>
          <w:p w14:paraId="459605C0" w14:textId="3A5D5828" w:rsidR="000365B2" w:rsidRPr="00BC0AA8" w:rsidRDefault="000365B2" w:rsidP="00BC0AA8">
            <w:pPr>
              <w:spacing w:line="240" w:lineRule="auto"/>
              <w:jc w:val="left"/>
              <w:rPr>
                <w:rFonts w:eastAsia="Noto Serif SC"/>
                <w:color w:val="000000"/>
                <w:sz w:val="13"/>
                <w:szCs w:val="13"/>
                <w:lang w:eastAsia="zh-TW"/>
              </w:rPr>
            </w:pPr>
          </w:p>
        </w:tc>
      </w:tr>
    </w:tbl>
    <w:p w14:paraId="5BE912A7" w14:textId="1479FE9E" w:rsidR="00D92EAF" w:rsidRPr="000365B2" w:rsidRDefault="000365B2" w:rsidP="00E0296B">
      <w:pPr>
        <w:pStyle w:val="HapresTableFooter"/>
      </w:pPr>
      <w:r w:rsidRPr="00581B1C">
        <w:rPr>
          <w:vertAlign w:val="superscript"/>
          <w:lang w:val="en-GB"/>
        </w:rPr>
        <w:t>+</w:t>
      </w:r>
      <w:r w:rsidRPr="000365B2">
        <w:rPr>
          <w:lang w:val="en-GB"/>
        </w:rPr>
        <w:t xml:space="preserve"> Mother: breast cancer; Father: murdered</w:t>
      </w:r>
      <w:r w:rsidR="00E0296B">
        <w:rPr>
          <w:rFonts w:hint="eastAsia"/>
          <w:lang w:val="en-GB"/>
        </w:rPr>
        <w:t xml:space="preserve">; </w:t>
      </w:r>
      <w:r w:rsidRPr="000365B2">
        <w:rPr>
          <w:lang w:val="en-GB"/>
        </w:rPr>
        <w:t>* Co-workers</w:t>
      </w:r>
      <w:r w:rsidR="00E0296B">
        <w:rPr>
          <w:rFonts w:hint="eastAsia"/>
          <w:lang w:val="en-GB"/>
        </w:rPr>
        <w:t xml:space="preserve">; </w:t>
      </w:r>
      <w:r w:rsidRPr="00581B1C">
        <w:rPr>
          <w:vertAlign w:val="superscript"/>
          <w:lang w:val="en-GB"/>
        </w:rPr>
        <w:t>++</w:t>
      </w:r>
      <w:r w:rsidRPr="000365B2">
        <w:rPr>
          <w:lang w:val="en-GB"/>
        </w:rPr>
        <w:t xml:space="preserve"> Son has Down’s Syndrome</w:t>
      </w:r>
      <w:r w:rsidR="00E0296B">
        <w:rPr>
          <w:rFonts w:hint="eastAsia"/>
          <w:lang w:val="en-GB"/>
        </w:rPr>
        <w:t xml:space="preserve">; </w:t>
      </w:r>
      <w:r w:rsidRPr="000365B2">
        <w:rPr>
          <w:lang w:val="en-GB"/>
        </w:rPr>
        <w:t>** Long work hours</w:t>
      </w:r>
      <w:r w:rsidR="00E0296B">
        <w:rPr>
          <w:rFonts w:hint="eastAsia"/>
          <w:lang w:val="en-GB"/>
        </w:rPr>
        <w:t xml:space="preserve">; </w:t>
      </w:r>
      <w:r w:rsidRPr="00581B1C">
        <w:rPr>
          <w:vertAlign w:val="superscript"/>
          <w:lang w:val="en-GB"/>
        </w:rPr>
        <w:t>+++</w:t>
      </w:r>
      <w:r w:rsidRPr="000365B2">
        <w:rPr>
          <w:lang w:val="en-GB"/>
        </w:rPr>
        <w:t xml:space="preserve"> Family rarely sober</w:t>
      </w:r>
      <w:r w:rsidR="00E0296B">
        <w:rPr>
          <w:rFonts w:hint="eastAsia"/>
          <w:lang w:val="en-GB"/>
        </w:rPr>
        <w:t xml:space="preserve">; </w:t>
      </w:r>
      <w:r w:rsidRPr="000365B2">
        <w:rPr>
          <w:lang w:val="en-GB"/>
        </w:rPr>
        <w:t>*** Cancer</w:t>
      </w:r>
    </w:p>
    <w:sectPr w:rsidR="00D92EAF" w:rsidRPr="000365B2" w:rsidSect="000365B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9" w:h="16834"/>
      <w:pgMar w:top="1440" w:right="864" w:bottom="1440" w:left="864" w:header="576" w:footer="864" w:gutter="0"/>
      <w:cols w:space="288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E2E8D5" w14:textId="77777777" w:rsidR="000E004B" w:rsidRDefault="000E004B">
      <w:pPr>
        <w:spacing w:line="240" w:lineRule="auto"/>
      </w:pPr>
      <w:r>
        <w:separator/>
      </w:r>
    </w:p>
  </w:endnote>
  <w:endnote w:type="continuationSeparator" w:id="0">
    <w:p w14:paraId="0AE3C288" w14:textId="77777777" w:rsidR="000E004B" w:rsidRDefault="000E00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erif">
    <w:charset w:val="00"/>
    <w:family w:val="roman"/>
    <w:pitch w:val="variable"/>
    <w:sig w:usb0="E00002FF" w:usb1="500078FF" w:usb2="00000029" w:usb3="00000000" w:csb0="0000019F" w:csb1="00000000"/>
    <w:embedRegular r:id="rId1" w:fontKey="{06328A13-8FDD-4C2C-BEC2-EF903BBF59DB}"/>
    <w:embedBold r:id="rId2" w:fontKey="{3E49024B-A4C5-4A95-A87F-BF29D532F08B}"/>
    <w:embedItalic r:id="rId3" w:fontKey="{EBF1968A-1B75-4A6A-83BB-05D3EECB6091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3F77687-5ECF-4711-B35F-D1265B771B7C}"/>
    <w:embedBold r:id="rId5" w:fontKey="{D2A2281C-7EC7-4D3E-80F0-58FC08EDB42B}"/>
    <w:embedItalic r:id="rId6" w:fontKey="{5BAC472D-F2C9-4D9A-B217-DA7913283E4F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117F446D-1482-450A-9C54-B2289DD3EA85}"/>
    <w:embedBold r:id="rId8" w:fontKey="{99463429-0F33-4246-94A5-CF68540BCD77}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9" w:fontKey="{05A30945-19AF-4911-B80C-3456CD64F14E}"/>
  </w:font>
  <w:font w:name="Noto Serif SC">
    <w:altName w:val="SimSun"/>
    <w:panose1 w:val="02020200000000000000"/>
    <w:charset w:val="86"/>
    <w:family w:val="roman"/>
    <w:pitch w:val="variable"/>
    <w:sig w:usb0="20000287" w:usb1="2ADF3C10" w:usb2="00000016" w:usb3="00000000" w:csb0="0006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AE32C" w14:textId="77777777" w:rsidR="00786CCE" w:rsidRDefault="00786CCE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912B7" w14:textId="0E56662D" w:rsidR="00D92EAF" w:rsidRPr="003A5E66" w:rsidRDefault="003A5E66" w:rsidP="003A5E66">
    <w:pPr>
      <w:pStyle w:val="HapresFooter"/>
      <w:rPr>
        <w:rFonts w:eastAsiaTheme="minorEastAsia"/>
      </w:rPr>
    </w:pPr>
    <w:r>
      <w:t xml:space="preserve">J Psychiatry Brain Sci. </w:t>
    </w:r>
    <w:r w:rsidRPr="00B5487B">
      <w:t>2025;</w:t>
    </w:r>
    <w:r w:rsidRPr="008D0D98">
      <w:t>10(</w:t>
    </w:r>
    <w:r>
      <w:rPr>
        <w:rFonts w:eastAsiaTheme="minorEastAsia" w:hint="eastAsia"/>
      </w:rPr>
      <w:t>3</w:t>
    </w:r>
    <w:proofErr w:type="gramStart"/>
    <w:r w:rsidRPr="008D0D98">
      <w:t>):e</w:t>
    </w:r>
    <w:proofErr w:type="gramEnd"/>
    <w:r w:rsidRPr="008D0D98">
      <w:t>25000</w:t>
    </w:r>
    <w:r w:rsidR="00786CCE">
      <w:rPr>
        <w:rFonts w:eastAsiaTheme="minorEastAsia" w:hint="eastAsia"/>
      </w:rPr>
      <w:t>x</w:t>
    </w:r>
    <w:r w:rsidRPr="00B5487B">
      <w:t>. https://doi.org/</w:t>
    </w:r>
    <w:r w:rsidRPr="00EB31F1">
      <w:t>10.20900/jpbs.2025000</w:t>
    </w:r>
    <w:r w:rsidR="00786CCE">
      <w:rPr>
        <w:rFonts w:eastAsiaTheme="minorEastAsia" w:hint="eastAsia"/>
      </w:rPr>
      <w:t>x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912B9" w14:textId="6BB17215" w:rsidR="00D92EAF" w:rsidRPr="00A21F77" w:rsidRDefault="003A5E66" w:rsidP="003A5E66">
    <w:pPr>
      <w:pStyle w:val="HapresFooter"/>
      <w:rPr>
        <w:rFonts w:eastAsiaTheme="minorEastAsia" w:hint="eastAsia"/>
      </w:rPr>
    </w:pPr>
    <w:r>
      <w:t xml:space="preserve">J Psychiatry Brain Sci. </w:t>
    </w:r>
    <w:r w:rsidRPr="00B5487B">
      <w:t>2025;</w:t>
    </w:r>
    <w:r w:rsidRPr="008D0D98">
      <w:t>10(</w:t>
    </w:r>
    <w:r w:rsidR="00A21F77">
      <w:rPr>
        <w:rFonts w:eastAsiaTheme="minorEastAsia" w:hint="eastAsia"/>
      </w:rPr>
      <w:t>4</w:t>
    </w:r>
    <w:proofErr w:type="gramStart"/>
    <w:r w:rsidRPr="008D0D98">
      <w:t>):e</w:t>
    </w:r>
    <w:proofErr w:type="gramEnd"/>
    <w:r w:rsidRPr="008D0D98">
      <w:t>2500</w:t>
    </w:r>
    <w:r w:rsidR="00A21F77">
      <w:rPr>
        <w:rFonts w:eastAsiaTheme="minorEastAsia" w:hint="eastAsia"/>
      </w:rPr>
      <w:t>11</w:t>
    </w:r>
    <w:r w:rsidRPr="00B5487B">
      <w:t>. https://doi.org/</w:t>
    </w:r>
    <w:r w:rsidRPr="00EB31F1">
      <w:t>10.20900/jpbs.202500</w:t>
    </w:r>
    <w:r w:rsidR="00A21F77">
      <w:rPr>
        <w:rFonts w:eastAsiaTheme="minorEastAsia" w:hint="eastAsia"/>
      </w:rPr>
      <w:t>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8C7957" w14:textId="77777777" w:rsidR="000E004B" w:rsidRDefault="000E004B">
      <w:pPr>
        <w:spacing w:line="240" w:lineRule="auto"/>
      </w:pPr>
      <w:r>
        <w:separator/>
      </w:r>
    </w:p>
  </w:footnote>
  <w:footnote w:type="continuationSeparator" w:id="0">
    <w:p w14:paraId="51B6F558" w14:textId="77777777" w:rsidR="000E004B" w:rsidRDefault="000E004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EF9DAE" w14:textId="77777777" w:rsidR="00786CCE" w:rsidRDefault="00786CCE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912B5" w14:textId="77777777" w:rsidR="00D92EAF" w:rsidRDefault="00D92EAF">
    <w:pPr>
      <w:pStyle w:val="aa"/>
      <w:pBdr>
        <w:bottom w:val="none" w:sz="0" w:space="0" w:color="auto"/>
      </w:pBdr>
      <w:tabs>
        <w:tab w:val="clear" w:pos="4153"/>
        <w:tab w:val="clear" w:pos="8306"/>
        <w:tab w:val="right" w:pos="10170"/>
      </w:tabs>
      <w:jc w:val="right"/>
    </w:pPr>
  </w:p>
  <w:p w14:paraId="5BE912B6" w14:textId="77777777" w:rsidR="00D92EAF" w:rsidRDefault="00064895">
    <w:pPr>
      <w:pStyle w:val="HapresHeader"/>
    </w:pPr>
    <w:r>
      <w:t>Journal of Psychiatry and Brain Science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5</w:t>
    </w:r>
    <w:r>
      <w:fldChar w:fldCharType="end"/>
    </w:r>
    <w:r>
      <w:t xml:space="preserve"> of </w:t>
    </w:r>
    <w:fldSimple w:instr=" NUMPAGES  \* Arabic  \* MERGEFORMAT ">
      <w:r w:rsidR="00D92EAF">
        <w:t>5</w:t>
      </w:r>
    </w:fldSimple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912B8" w14:textId="77777777" w:rsidR="00D92EAF" w:rsidRDefault="00064895">
    <w:pPr>
      <w:pStyle w:val="HapresHeader"/>
    </w:pPr>
    <w:r>
      <w:rPr>
        <w:noProof/>
      </w:rPr>
      <w:drawing>
        <wp:inline distT="0" distB="0" distL="0" distR="0" wp14:anchorId="5BE912BA" wp14:editId="5BE912BB">
          <wp:extent cx="2080260" cy="274320"/>
          <wp:effectExtent l="0" t="0" r="0" b="0"/>
          <wp:docPr id="4" name="Picture 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80260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>jpbs.hapres.com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A59E4"/>
    <w:multiLevelType w:val="multilevel"/>
    <w:tmpl w:val="078A59E4"/>
    <w:lvl w:ilvl="0">
      <w:start w:val="1"/>
      <w:numFmt w:val="decimal"/>
      <w:pStyle w:val="HapresNumberedLists"/>
      <w:lvlText w:val="%1."/>
      <w:lvlJc w:val="left"/>
      <w:pPr>
        <w:ind w:left="3888" w:hanging="360"/>
      </w:pPr>
    </w:lvl>
    <w:lvl w:ilvl="1">
      <w:start w:val="1"/>
      <w:numFmt w:val="lowerLetter"/>
      <w:lvlText w:val="%2."/>
      <w:lvlJc w:val="left"/>
      <w:pPr>
        <w:ind w:left="4608" w:hanging="360"/>
      </w:pPr>
    </w:lvl>
    <w:lvl w:ilvl="2">
      <w:start w:val="1"/>
      <w:numFmt w:val="lowerRoman"/>
      <w:lvlText w:val="%3."/>
      <w:lvlJc w:val="right"/>
      <w:pPr>
        <w:ind w:left="5328" w:hanging="180"/>
      </w:pPr>
    </w:lvl>
    <w:lvl w:ilvl="3">
      <w:start w:val="1"/>
      <w:numFmt w:val="decimal"/>
      <w:lvlText w:val="%4."/>
      <w:lvlJc w:val="left"/>
      <w:pPr>
        <w:ind w:left="6048" w:hanging="360"/>
      </w:pPr>
    </w:lvl>
    <w:lvl w:ilvl="4">
      <w:start w:val="1"/>
      <w:numFmt w:val="lowerLetter"/>
      <w:lvlText w:val="%5."/>
      <w:lvlJc w:val="left"/>
      <w:pPr>
        <w:ind w:left="6768" w:hanging="360"/>
      </w:pPr>
    </w:lvl>
    <w:lvl w:ilvl="5">
      <w:start w:val="1"/>
      <w:numFmt w:val="lowerRoman"/>
      <w:lvlText w:val="%6."/>
      <w:lvlJc w:val="right"/>
      <w:pPr>
        <w:ind w:left="7488" w:hanging="180"/>
      </w:pPr>
    </w:lvl>
    <w:lvl w:ilvl="6">
      <w:start w:val="1"/>
      <w:numFmt w:val="decimal"/>
      <w:lvlText w:val="%7."/>
      <w:lvlJc w:val="left"/>
      <w:pPr>
        <w:ind w:left="8208" w:hanging="360"/>
      </w:pPr>
    </w:lvl>
    <w:lvl w:ilvl="7">
      <w:start w:val="1"/>
      <w:numFmt w:val="lowerLetter"/>
      <w:lvlText w:val="%8."/>
      <w:lvlJc w:val="left"/>
      <w:pPr>
        <w:ind w:left="8928" w:hanging="360"/>
      </w:pPr>
    </w:lvl>
    <w:lvl w:ilvl="8">
      <w:start w:val="1"/>
      <w:numFmt w:val="lowerRoman"/>
      <w:lvlText w:val="%9."/>
      <w:lvlJc w:val="right"/>
      <w:pPr>
        <w:ind w:left="9648" w:hanging="180"/>
      </w:pPr>
    </w:lvl>
  </w:abstractNum>
  <w:abstractNum w:abstractNumId="1" w15:restartNumberingAfterBreak="0">
    <w:nsid w:val="155D347E"/>
    <w:multiLevelType w:val="multilevel"/>
    <w:tmpl w:val="155D347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23621464"/>
    <w:multiLevelType w:val="multilevel"/>
    <w:tmpl w:val="23621464"/>
    <w:lvl w:ilvl="0">
      <w:start w:val="1"/>
      <w:numFmt w:val="decimal"/>
      <w:pStyle w:val="HapresReferences"/>
      <w:lvlText w:val="%1."/>
      <w:lvlJc w:val="left"/>
      <w:pPr>
        <w:ind w:left="3888" w:hanging="360"/>
      </w:pPr>
    </w:lvl>
    <w:lvl w:ilvl="1">
      <w:start w:val="1"/>
      <w:numFmt w:val="lowerLetter"/>
      <w:lvlText w:val="%2."/>
      <w:lvlJc w:val="left"/>
      <w:pPr>
        <w:ind w:left="4608" w:hanging="360"/>
      </w:pPr>
    </w:lvl>
    <w:lvl w:ilvl="2">
      <w:start w:val="1"/>
      <w:numFmt w:val="lowerRoman"/>
      <w:lvlText w:val="%3."/>
      <w:lvlJc w:val="right"/>
      <w:pPr>
        <w:ind w:left="5328" w:hanging="180"/>
      </w:pPr>
    </w:lvl>
    <w:lvl w:ilvl="3">
      <w:start w:val="1"/>
      <w:numFmt w:val="decimal"/>
      <w:lvlText w:val="%4."/>
      <w:lvlJc w:val="left"/>
      <w:pPr>
        <w:ind w:left="6048" w:hanging="360"/>
      </w:pPr>
    </w:lvl>
    <w:lvl w:ilvl="4">
      <w:start w:val="1"/>
      <w:numFmt w:val="lowerLetter"/>
      <w:lvlText w:val="%5."/>
      <w:lvlJc w:val="left"/>
      <w:pPr>
        <w:ind w:left="6768" w:hanging="360"/>
      </w:pPr>
    </w:lvl>
    <w:lvl w:ilvl="5">
      <w:start w:val="1"/>
      <w:numFmt w:val="lowerRoman"/>
      <w:lvlText w:val="%6."/>
      <w:lvlJc w:val="right"/>
      <w:pPr>
        <w:ind w:left="7488" w:hanging="180"/>
      </w:pPr>
    </w:lvl>
    <w:lvl w:ilvl="6">
      <w:start w:val="1"/>
      <w:numFmt w:val="decimal"/>
      <w:lvlText w:val="%7."/>
      <w:lvlJc w:val="left"/>
      <w:pPr>
        <w:ind w:left="8208" w:hanging="360"/>
      </w:pPr>
    </w:lvl>
    <w:lvl w:ilvl="7">
      <w:start w:val="1"/>
      <w:numFmt w:val="lowerLetter"/>
      <w:lvlText w:val="%8."/>
      <w:lvlJc w:val="left"/>
      <w:pPr>
        <w:ind w:left="8928" w:hanging="360"/>
      </w:pPr>
    </w:lvl>
    <w:lvl w:ilvl="8">
      <w:start w:val="1"/>
      <w:numFmt w:val="lowerRoman"/>
      <w:lvlText w:val="%9."/>
      <w:lvlJc w:val="right"/>
      <w:pPr>
        <w:ind w:left="9648" w:hanging="180"/>
      </w:pPr>
    </w:lvl>
  </w:abstractNum>
  <w:abstractNum w:abstractNumId="3" w15:restartNumberingAfterBreak="0">
    <w:nsid w:val="3A017698"/>
    <w:multiLevelType w:val="multilevel"/>
    <w:tmpl w:val="3A017698"/>
    <w:lvl w:ilvl="0">
      <w:start w:val="1"/>
      <w:numFmt w:val="bullet"/>
      <w:pStyle w:val="HapresBulletedLists"/>
      <w:lvlText w:val=""/>
      <w:lvlJc w:val="left"/>
      <w:pPr>
        <w:ind w:left="3888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4608" w:hanging="360"/>
      </w:pPr>
    </w:lvl>
    <w:lvl w:ilvl="2">
      <w:start w:val="1"/>
      <w:numFmt w:val="lowerRoman"/>
      <w:lvlText w:val="%3."/>
      <w:lvlJc w:val="right"/>
      <w:pPr>
        <w:ind w:left="5328" w:hanging="180"/>
      </w:pPr>
    </w:lvl>
    <w:lvl w:ilvl="3">
      <w:start w:val="1"/>
      <w:numFmt w:val="decimal"/>
      <w:lvlText w:val="%4."/>
      <w:lvlJc w:val="left"/>
      <w:pPr>
        <w:ind w:left="6048" w:hanging="360"/>
      </w:pPr>
    </w:lvl>
    <w:lvl w:ilvl="4">
      <w:start w:val="1"/>
      <w:numFmt w:val="lowerLetter"/>
      <w:lvlText w:val="%5."/>
      <w:lvlJc w:val="left"/>
      <w:pPr>
        <w:ind w:left="6768" w:hanging="360"/>
      </w:pPr>
    </w:lvl>
    <w:lvl w:ilvl="5">
      <w:start w:val="1"/>
      <w:numFmt w:val="lowerRoman"/>
      <w:lvlText w:val="%6."/>
      <w:lvlJc w:val="right"/>
      <w:pPr>
        <w:ind w:left="7488" w:hanging="180"/>
      </w:pPr>
    </w:lvl>
    <w:lvl w:ilvl="6">
      <w:start w:val="1"/>
      <w:numFmt w:val="decimal"/>
      <w:lvlText w:val="%7."/>
      <w:lvlJc w:val="left"/>
      <w:pPr>
        <w:ind w:left="8208" w:hanging="360"/>
      </w:pPr>
    </w:lvl>
    <w:lvl w:ilvl="7">
      <w:start w:val="1"/>
      <w:numFmt w:val="lowerLetter"/>
      <w:lvlText w:val="%8."/>
      <w:lvlJc w:val="left"/>
      <w:pPr>
        <w:ind w:left="8928" w:hanging="360"/>
      </w:pPr>
    </w:lvl>
    <w:lvl w:ilvl="8">
      <w:start w:val="1"/>
      <w:numFmt w:val="lowerRoman"/>
      <w:lvlText w:val="%9."/>
      <w:lvlJc w:val="right"/>
      <w:pPr>
        <w:ind w:left="9648" w:hanging="180"/>
      </w:pPr>
    </w:lvl>
  </w:abstractNum>
  <w:num w:numId="1" w16cid:durableId="1004746172">
    <w:abstractNumId w:val="0"/>
  </w:num>
  <w:num w:numId="2" w16cid:durableId="1398750556">
    <w:abstractNumId w:val="3"/>
  </w:num>
  <w:num w:numId="3" w16cid:durableId="1641692208">
    <w:abstractNumId w:val="2"/>
  </w:num>
  <w:num w:numId="4" w16cid:durableId="3431711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bordersDoNotSurroundHeader/>
  <w:bordersDoNotSurroundFooter/>
  <w:proofState w:grammar="clean"/>
  <w:attachedTemplate r:id="rId1"/>
  <w:defaultTabStop w:val="432"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58DC"/>
    <w:rsid w:val="00000266"/>
    <w:rsid w:val="00000394"/>
    <w:rsid w:val="0000282B"/>
    <w:rsid w:val="0000367C"/>
    <w:rsid w:val="0000420C"/>
    <w:rsid w:val="00006150"/>
    <w:rsid w:val="00006AE1"/>
    <w:rsid w:val="00007E43"/>
    <w:rsid w:val="00010040"/>
    <w:rsid w:val="000103F7"/>
    <w:rsid w:val="00011B98"/>
    <w:rsid w:val="00012274"/>
    <w:rsid w:val="0001241E"/>
    <w:rsid w:val="00014166"/>
    <w:rsid w:val="00014457"/>
    <w:rsid w:val="000176D7"/>
    <w:rsid w:val="0002159D"/>
    <w:rsid w:val="00021B43"/>
    <w:rsid w:val="00022A12"/>
    <w:rsid w:val="000230F9"/>
    <w:rsid w:val="00023622"/>
    <w:rsid w:val="000258A0"/>
    <w:rsid w:val="00025DDF"/>
    <w:rsid w:val="00030304"/>
    <w:rsid w:val="000305E5"/>
    <w:rsid w:val="00032582"/>
    <w:rsid w:val="00034E3E"/>
    <w:rsid w:val="000365B2"/>
    <w:rsid w:val="00042F6D"/>
    <w:rsid w:val="00043A78"/>
    <w:rsid w:val="00044069"/>
    <w:rsid w:val="0005231E"/>
    <w:rsid w:val="000535FD"/>
    <w:rsid w:val="0005481F"/>
    <w:rsid w:val="000550AA"/>
    <w:rsid w:val="00061511"/>
    <w:rsid w:val="00063A7C"/>
    <w:rsid w:val="00064895"/>
    <w:rsid w:val="00064B27"/>
    <w:rsid w:val="00067B42"/>
    <w:rsid w:val="000704D3"/>
    <w:rsid w:val="00071168"/>
    <w:rsid w:val="00071A3C"/>
    <w:rsid w:val="00072825"/>
    <w:rsid w:val="00076B8B"/>
    <w:rsid w:val="0007736D"/>
    <w:rsid w:val="000812A6"/>
    <w:rsid w:val="00081A07"/>
    <w:rsid w:val="00085732"/>
    <w:rsid w:val="00087CF0"/>
    <w:rsid w:val="000907F8"/>
    <w:rsid w:val="00093E05"/>
    <w:rsid w:val="00096689"/>
    <w:rsid w:val="0009670B"/>
    <w:rsid w:val="00097288"/>
    <w:rsid w:val="000A0998"/>
    <w:rsid w:val="000A12A8"/>
    <w:rsid w:val="000A12FF"/>
    <w:rsid w:val="000A292D"/>
    <w:rsid w:val="000A3AAE"/>
    <w:rsid w:val="000A3BB0"/>
    <w:rsid w:val="000A6B8F"/>
    <w:rsid w:val="000B4C93"/>
    <w:rsid w:val="000B52E6"/>
    <w:rsid w:val="000B5AC1"/>
    <w:rsid w:val="000B697A"/>
    <w:rsid w:val="000C0A87"/>
    <w:rsid w:val="000C389D"/>
    <w:rsid w:val="000C3E78"/>
    <w:rsid w:val="000C5869"/>
    <w:rsid w:val="000D254C"/>
    <w:rsid w:val="000D267D"/>
    <w:rsid w:val="000D267F"/>
    <w:rsid w:val="000D2681"/>
    <w:rsid w:val="000D3844"/>
    <w:rsid w:val="000E004B"/>
    <w:rsid w:val="000E0607"/>
    <w:rsid w:val="000E199A"/>
    <w:rsid w:val="000E1F2D"/>
    <w:rsid w:val="000E3513"/>
    <w:rsid w:val="000E4A37"/>
    <w:rsid w:val="000F0AC9"/>
    <w:rsid w:val="000F10AA"/>
    <w:rsid w:val="000F1347"/>
    <w:rsid w:val="000F150A"/>
    <w:rsid w:val="001000E7"/>
    <w:rsid w:val="00101790"/>
    <w:rsid w:val="00101DCD"/>
    <w:rsid w:val="00103D28"/>
    <w:rsid w:val="0010494C"/>
    <w:rsid w:val="00110720"/>
    <w:rsid w:val="00110DBE"/>
    <w:rsid w:val="00110E3A"/>
    <w:rsid w:val="001128E7"/>
    <w:rsid w:val="001138E5"/>
    <w:rsid w:val="00114068"/>
    <w:rsid w:val="0012134D"/>
    <w:rsid w:val="0012155D"/>
    <w:rsid w:val="0012347A"/>
    <w:rsid w:val="00123DCF"/>
    <w:rsid w:val="001268AC"/>
    <w:rsid w:val="001307F0"/>
    <w:rsid w:val="00130D16"/>
    <w:rsid w:val="0013243A"/>
    <w:rsid w:val="001325E1"/>
    <w:rsid w:val="001360B2"/>
    <w:rsid w:val="0013713E"/>
    <w:rsid w:val="001456FA"/>
    <w:rsid w:val="00147316"/>
    <w:rsid w:val="001525E4"/>
    <w:rsid w:val="0015270E"/>
    <w:rsid w:val="0015484D"/>
    <w:rsid w:val="00155CCF"/>
    <w:rsid w:val="0016195B"/>
    <w:rsid w:val="00166351"/>
    <w:rsid w:val="0016699F"/>
    <w:rsid w:val="00166CBD"/>
    <w:rsid w:val="00167FBC"/>
    <w:rsid w:val="00170C61"/>
    <w:rsid w:val="00171D44"/>
    <w:rsid w:val="00174BC8"/>
    <w:rsid w:val="00177A12"/>
    <w:rsid w:val="001807E6"/>
    <w:rsid w:val="00180E3A"/>
    <w:rsid w:val="00183E15"/>
    <w:rsid w:val="001861F0"/>
    <w:rsid w:val="001871D1"/>
    <w:rsid w:val="001873E2"/>
    <w:rsid w:val="0019056D"/>
    <w:rsid w:val="0019066E"/>
    <w:rsid w:val="001915E2"/>
    <w:rsid w:val="00193251"/>
    <w:rsid w:val="001942F2"/>
    <w:rsid w:val="00194CA3"/>
    <w:rsid w:val="00195347"/>
    <w:rsid w:val="001A1130"/>
    <w:rsid w:val="001A36B0"/>
    <w:rsid w:val="001A50E4"/>
    <w:rsid w:val="001A5E9F"/>
    <w:rsid w:val="001A7B95"/>
    <w:rsid w:val="001B745A"/>
    <w:rsid w:val="001C1446"/>
    <w:rsid w:val="001C24B5"/>
    <w:rsid w:val="001C39FE"/>
    <w:rsid w:val="001C5822"/>
    <w:rsid w:val="001C65B4"/>
    <w:rsid w:val="001C78BF"/>
    <w:rsid w:val="001D6D21"/>
    <w:rsid w:val="001E02F1"/>
    <w:rsid w:val="001E2AEB"/>
    <w:rsid w:val="001E2B91"/>
    <w:rsid w:val="001E3459"/>
    <w:rsid w:val="001E42B1"/>
    <w:rsid w:val="001E45D9"/>
    <w:rsid w:val="001E5DF5"/>
    <w:rsid w:val="001E5E17"/>
    <w:rsid w:val="001E6BAF"/>
    <w:rsid w:val="001F07DF"/>
    <w:rsid w:val="001F2613"/>
    <w:rsid w:val="001F314B"/>
    <w:rsid w:val="001F7378"/>
    <w:rsid w:val="00203640"/>
    <w:rsid w:val="00203C42"/>
    <w:rsid w:val="0020702A"/>
    <w:rsid w:val="00210915"/>
    <w:rsid w:val="002131EC"/>
    <w:rsid w:val="00213464"/>
    <w:rsid w:val="002140EB"/>
    <w:rsid w:val="002201BC"/>
    <w:rsid w:val="002203EF"/>
    <w:rsid w:val="0022061E"/>
    <w:rsid w:val="002264F1"/>
    <w:rsid w:val="00227B72"/>
    <w:rsid w:val="00231E35"/>
    <w:rsid w:val="00233127"/>
    <w:rsid w:val="002336D0"/>
    <w:rsid w:val="0023388F"/>
    <w:rsid w:val="00233F98"/>
    <w:rsid w:val="00234CD9"/>
    <w:rsid w:val="002375AB"/>
    <w:rsid w:val="00240307"/>
    <w:rsid w:val="00244961"/>
    <w:rsid w:val="00246407"/>
    <w:rsid w:val="00246C60"/>
    <w:rsid w:val="002470AA"/>
    <w:rsid w:val="00247732"/>
    <w:rsid w:val="00251332"/>
    <w:rsid w:val="00253F7E"/>
    <w:rsid w:val="0025426F"/>
    <w:rsid w:val="002557AA"/>
    <w:rsid w:val="00262511"/>
    <w:rsid w:val="00262C03"/>
    <w:rsid w:val="0026410A"/>
    <w:rsid w:val="0026662D"/>
    <w:rsid w:val="002679F7"/>
    <w:rsid w:val="00270D48"/>
    <w:rsid w:val="00271FF1"/>
    <w:rsid w:val="00272BE7"/>
    <w:rsid w:val="00274C98"/>
    <w:rsid w:val="00276037"/>
    <w:rsid w:val="0027619B"/>
    <w:rsid w:val="00280A04"/>
    <w:rsid w:val="00281056"/>
    <w:rsid w:val="00282F59"/>
    <w:rsid w:val="002907FA"/>
    <w:rsid w:val="002931F9"/>
    <w:rsid w:val="00293D06"/>
    <w:rsid w:val="002960D6"/>
    <w:rsid w:val="0029775C"/>
    <w:rsid w:val="002A033E"/>
    <w:rsid w:val="002A2B67"/>
    <w:rsid w:val="002A3781"/>
    <w:rsid w:val="002A404E"/>
    <w:rsid w:val="002A5157"/>
    <w:rsid w:val="002A7FB4"/>
    <w:rsid w:val="002B1EF1"/>
    <w:rsid w:val="002B477E"/>
    <w:rsid w:val="002B50C5"/>
    <w:rsid w:val="002B6FB9"/>
    <w:rsid w:val="002C1B04"/>
    <w:rsid w:val="002C24A5"/>
    <w:rsid w:val="002C33B1"/>
    <w:rsid w:val="002C368E"/>
    <w:rsid w:val="002C6EAC"/>
    <w:rsid w:val="002C75D9"/>
    <w:rsid w:val="002D0A06"/>
    <w:rsid w:val="002D1CDF"/>
    <w:rsid w:val="002D2A1D"/>
    <w:rsid w:val="002D4BEA"/>
    <w:rsid w:val="002D55F0"/>
    <w:rsid w:val="002E15D3"/>
    <w:rsid w:val="002E5B6A"/>
    <w:rsid w:val="002E6ED0"/>
    <w:rsid w:val="002E70C9"/>
    <w:rsid w:val="002E75F4"/>
    <w:rsid w:val="002E7692"/>
    <w:rsid w:val="002F11B8"/>
    <w:rsid w:val="002F1DB2"/>
    <w:rsid w:val="002F25F9"/>
    <w:rsid w:val="002F484A"/>
    <w:rsid w:val="002F5825"/>
    <w:rsid w:val="002F5C24"/>
    <w:rsid w:val="00302641"/>
    <w:rsid w:val="003040A7"/>
    <w:rsid w:val="00306AD5"/>
    <w:rsid w:val="00307ECC"/>
    <w:rsid w:val="00307FAF"/>
    <w:rsid w:val="00312EFD"/>
    <w:rsid w:val="00315551"/>
    <w:rsid w:val="00320CA6"/>
    <w:rsid w:val="00323067"/>
    <w:rsid w:val="00326141"/>
    <w:rsid w:val="003272AA"/>
    <w:rsid w:val="003305CC"/>
    <w:rsid w:val="003305DE"/>
    <w:rsid w:val="00330C99"/>
    <w:rsid w:val="00331894"/>
    <w:rsid w:val="003336ED"/>
    <w:rsid w:val="00334C7E"/>
    <w:rsid w:val="00335BA8"/>
    <w:rsid w:val="003370AF"/>
    <w:rsid w:val="00337B17"/>
    <w:rsid w:val="00340071"/>
    <w:rsid w:val="0034311E"/>
    <w:rsid w:val="0034426A"/>
    <w:rsid w:val="003445E9"/>
    <w:rsid w:val="00347AC2"/>
    <w:rsid w:val="00347C9C"/>
    <w:rsid w:val="00350879"/>
    <w:rsid w:val="0035104F"/>
    <w:rsid w:val="003516C4"/>
    <w:rsid w:val="00352E76"/>
    <w:rsid w:val="003542FF"/>
    <w:rsid w:val="0035626B"/>
    <w:rsid w:val="00360A6A"/>
    <w:rsid w:val="00361836"/>
    <w:rsid w:val="00361A11"/>
    <w:rsid w:val="00361C90"/>
    <w:rsid w:val="003654D1"/>
    <w:rsid w:val="003705A4"/>
    <w:rsid w:val="00370741"/>
    <w:rsid w:val="003727DF"/>
    <w:rsid w:val="00372840"/>
    <w:rsid w:val="00376E78"/>
    <w:rsid w:val="0038120F"/>
    <w:rsid w:val="0038134C"/>
    <w:rsid w:val="00382CDC"/>
    <w:rsid w:val="00383C5F"/>
    <w:rsid w:val="003927DE"/>
    <w:rsid w:val="003A158E"/>
    <w:rsid w:val="003A564C"/>
    <w:rsid w:val="003A58DC"/>
    <w:rsid w:val="003A5E66"/>
    <w:rsid w:val="003A7A81"/>
    <w:rsid w:val="003B094E"/>
    <w:rsid w:val="003B1D7E"/>
    <w:rsid w:val="003B39C6"/>
    <w:rsid w:val="003B3D62"/>
    <w:rsid w:val="003B7733"/>
    <w:rsid w:val="003C11ED"/>
    <w:rsid w:val="003C14EB"/>
    <w:rsid w:val="003C1B29"/>
    <w:rsid w:val="003C2741"/>
    <w:rsid w:val="003C303C"/>
    <w:rsid w:val="003C44C6"/>
    <w:rsid w:val="003C5AAF"/>
    <w:rsid w:val="003C5C2A"/>
    <w:rsid w:val="003C60D2"/>
    <w:rsid w:val="003C624A"/>
    <w:rsid w:val="003C6ECE"/>
    <w:rsid w:val="003C754E"/>
    <w:rsid w:val="003D065A"/>
    <w:rsid w:val="003D2FC9"/>
    <w:rsid w:val="003D333A"/>
    <w:rsid w:val="003D3C8B"/>
    <w:rsid w:val="003D61D4"/>
    <w:rsid w:val="003D73BB"/>
    <w:rsid w:val="003F301E"/>
    <w:rsid w:val="003F54E3"/>
    <w:rsid w:val="003F6568"/>
    <w:rsid w:val="003F6609"/>
    <w:rsid w:val="003F6CFD"/>
    <w:rsid w:val="003F733E"/>
    <w:rsid w:val="00401C89"/>
    <w:rsid w:val="00401D30"/>
    <w:rsid w:val="00402D07"/>
    <w:rsid w:val="00403440"/>
    <w:rsid w:val="00404B99"/>
    <w:rsid w:val="00411C9F"/>
    <w:rsid w:val="00412D24"/>
    <w:rsid w:val="00415A25"/>
    <w:rsid w:val="004206B5"/>
    <w:rsid w:val="00421FFC"/>
    <w:rsid w:val="00424F53"/>
    <w:rsid w:val="00427730"/>
    <w:rsid w:val="004312C5"/>
    <w:rsid w:val="00434AFC"/>
    <w:rsid w:val="00435404"/>
    <w:rsid w:val="004420E6"/>
    <w:rsid w:val="00443A81"/>
    <w:rsid w:val="0044672B"/>
    <w:rsid w:val="00455A0F"/>
    <w:rsid w:val="00457255"/>
    <w:rsid w:val="00466860"/>
    <w:rsid w:val="0047087E"/>
    <w:rsid w:val="00470D12"/>
    <w:rsid w:val="004712AE"/>
    <w:rsid w:val="00471413"/>
    <w:rsid w:val="004729A9"/>
    <w:rsid w:val="004779D0"/>
    <w:rsid w:val="00480006"/>
    <w:rsid w:val="00482F7A"/>
    <w:rsid w:val="00483283"/>
    <w:rsid w:val="0048540A"/>
    <w:rsid w:val="00485EDB"/>
    <w:rsid w:val="00486867"/>
    <w:rsid w:val="0049009B"/>
    <w:rsid w:val="00493705"/>
    <w:rsid w:val="00496321"/>
    <w:rsid w:val="004A1BAE"/>
    <w:rsid w:val="004A2246"/>
    <w:rsid w:val="004A32D8"/>
    <w:rsid w:val="004B37AF"/>
    <w:rsid w:val="004B50FB"/>
    <w:rsid w:val="004B6685"/>
    <w:rsid w:val="004C13A5"/>
    <w:rsid w:val="004C5052"/>
    <w:rsid w:val="004C57A0"/>
    <w:rsid w:val="004C6BF3"/>
    <w:rsid w:val="004C736A"/>
    <w:rsid w:val="004D0E3C"/>
    <w:rsid w:val="004D2189"/>
    <w:rsid w:val="004D5E8D"/>
    <w:rsid w:val="004D654E"/>
    <w:rsid w:val="004E04B9"/>
    <w:rsid w:val="004E05C0"/>
    <w:rsid w:val="004E0F36"/>
    <w:rsid w:val="004E380D"/>
    <w:rsid w:val="004E3F19"/>
    <w:rsid w:val="004E5CB8"/>
    <w:rsid w:val="004F0E58"/>
    <w:rsid w:val="004F40FD"/>
    <w:rsid w:val="004F4501"/>
    <w:rsid w:val="004F5B1C"/>
    <w:rsid w:val="004F65F1"/>
    <w:rsid w:val="004F6A00"/>
    <w:rsid w:val="004F7313"/>
    <w:rsid w:val="004F7A6C"/>
    <w:rsid w:val="00500FAC"/>
    <w:rsid w:val="0050393F"/>
    <w:rsid w:val="00503C2A"/>
    <w:rsid w:val="005051C0"/>
    <w:rsid w:val="005163B5"/>
    <w:rsid w:val="00517EB6"/>
    <w:rsid w:val="00520857"/>
    <w:rsid w:val="00521DDB"/>
    <w:rsid w:val="00522131"/>
    <w:rsid w:val="005230BB"/>
    <w:rsid w:val="00524CAD"/>
    <w:rsid w:val="00526AF9"/>
    <w:rsid w:val="00527D8B"/>
    <w:rsid w:val="00530C1B"/>
    <w:rsid w:val="005337CA"/>
    <w:rsid w:val="005357C9"/>
    <w:rsid w:val="00536F37"/>
    <w:rsid w:val="00542BDB"/>
    <w:rsid w:val="00546ACE"/>
    <w:rsid w:val="00554AA2"/>
    <w:rsid w:val="00554B02"/>
    <w:rsid w:val="005551C9"/>
    <w:rsid w:val="0055535F"/>
    <w:rsid w:val="0055779F"/>
    <w:rsid w:val="0056092B"/>
    <w:rsid w:val="005625C3"/>
    <w:rsid w:val="005633A8"/>
    <w:rsid w:val="00563FF9"/>
    <w:rsid w:val="005643A5"/>
    <w:rsid w:val="005656CA"/>
    <w:rsid w:val="00565CC6"/>
    <w:rsid w:val="005705D4"/>
    <w:rsid w:val="00570811"/>
    <w:rsid w:val="00572C72"/>
    <w:rsid w:val="005739C6"/>
    <w:rsid w:val="00581B1C"/>
    <w:rsid w:val="00581E3D"/>
    <w:rsid w:val="00582353"/>
    <w:rsid w:val="00585970"/>
    <w:rsid w:val="00586173"/>
    <w:rsid w:val="005864DC"/>
    <w:rsid w:val="00586C0A"/>
    <w:rsid w:val="00586CD9"/>
    <w:rsid w:val="005878CF"/>
    <w:rsid w:val="00590582"/>
    <w:rsid w:val="005922F9"/>
    <w:rsid w:val="0059242E"/>
    <w:rsid w:val="005926E4"/>
    <w:rsid w:val="00592B05"/>
    <w:rsid w:val="00593230"/>
    <w:rsid w:val="00594C3F"/>
    <w:rsid w:val="00595044"/>
    <w:rsid w:val="005953A3"/>
    <w:rsid w:val="005954F3"/>
    <w:rsid w:val="00595A95"/>
    <w:rsid w:val="00596177"/>
    <w:rsid w:val="00596FD6"/>
    <w:rsid w:val="005A39A9"/>
    <w:rsid w:val="005A3E8E"/>
    <w:rsid w:val="005A5411"/>
    <w:rsid w:val="005A6FC8"/>
    <w:rsid w:val="005A7FAC"/>
    <w:rsid w:val="005B109A"/>
    <w:rsid w:val="005B365B"/>
    <w:rsid w:val="005B4409"/>
    <w:rsid w:val="005B4AC1"/>
    <w:rsid w:val="005B5150"/>
    <w:rsid w:val="005B58AC"/>
    <w:rsid w:val="005B5CD0"/>
    <w:rsid w:val="005B7B5B"/>
    <w:rsid w:val="005C0B30"/>
    <w:rsid w:val="005C217C"/>
    <w:rsid w:val="005C2195"/>
    <w:rsid w:val="005C2F06"/>
    <w:rsid w:val="005C426D"/>
    <w:rsid w:val="005D0899"/>
    <w:rsid w:val="005D0F26"/>
    <w:rsid w:val="005D0FB1"/>
    <w:rsid w:val="005D1E3C"/>
    <w:rsid w:val="005D3A6A"/>
    <w:rsid w:val="005D5EA6"/>
    <w:rsid w:val="005D61AB"/>
    <w:rsid w:val="005D7253"/>
    <w:rsid w:val="005D7A32"/>
    <w:rsid w:val="005D7C7B"/>
    <w:rsid w:val="005E165F"/>
    <w:rsid w:val="005E1BBB"/>
    <w:rsid w:val="005E2A88"/>
    <w:rsid w:val="005E351D"/>
    <w:rsid w:val="005E3C4B"/>
    <w:rsid w:val="005E49B2"/>
    <w:rsid w:val="005E49FE"/>
    <w:rsid w:val="005E51BB"/>
    <w:rsid w:val="005E5C83"/>
    <w:rsid w:val="005F2B1A"/>
    <w:rsid w:val="005F6725"/>
    <w:rsid w:val="005F7C11"/>
    <w:rsid w:val="00603482"/>
    <w:rsid w:val="00603812"/>
    <w:rsid w:val="00605899"/>
    <w:rsid w:val="00606DED"/>
    <w:rsid w:val="0061024E"/>
    <w:rsid w:val="006148CF"/>
    <w:rsid w:val="00616955"/>
    <w:rsid w:val="00617441"/>
    <w:rsid w:val="00620259"/>
    <w:rsid w:val="006239EE"/>
    <w:rsid w:val="00624674"/>
    <w:rsid w:val="00626257"/>
    <w:rsid w:val="00626554"/>
    <w:rsid w:val="00626960"/>
    <w:rsid w:val="006276A0"/>
    <w:rsid w:val="00630F89"/>
    <w:rsid w:val="00631B6E"/>
    <w:rsid w:val="0063247F"/>
    <w:rsid w:val="006324B9"/>
    <w:rsid w:val="00632CB5"/>
    <w:rsid w:val="006334B7"/>
    <w:rsid w:val="006347C1"/>
    <w:rsid w:val="0063574B"/>
    <w:rsid w:val="006364EB"/>
    <w:rsid w:val="00640CC2"/>
    <w:rsid w:val="00640EB1"/>
    <w:rsid w:val="00640F80"/>
    <w:rsid w:val="00641EF2"/>
    <w:rsid w:val="00642D20"/>
    <w:rsid w:val="00643E83"/>
    <w:rsid w:val="006531F2"/>
    <w:rsid w:val="00653963"/>
    <w:rsid w:val="00656834"/>
    <w:rsid w:val="0065695E"/>
    <w:rsid w:val="00656E7B"/>
    <w:rsid w:val="00660B52"/>
    <w:rsid w:val="00662C59"/>
    <w:rsid w:val="0066328F"/>
    <w:rsid w:val="006648E5"/>
    <w:rsid w:val="00664A84"/>
    <w:rsid w:val="00665813"/>
    <w:rsid w:val="006669D4"/>
    <w:rsid w:val="00672080"/>
    <w:rsid w:val="0067470F"/>
    <w:rsid w:val="00675E3D"/>
    <w:rsid w:val="006811D9"/>
    <w:rsid w:val="00682895"/>
    <w:rsid w:val="00683DF7"/>
    <w:rsid w:val="00686923"/>
    <w:rsid w:val="00686A63"/>
    <w:rsid w:val="006912AA"/>
    <w:rsid w:val="00692393"/>
    <w:rsid w:val="00692CAA"/>
    <w:rsid w:val="006947FA"/>
    <w:rsid w:val="00696298"/>
    <w:rsid w:val="00697555"/>
    <w:rsid w:val="006A07BC"/>
    <w:rsid w:val="006A09A4"/>
    <w:rsid w:val="006A35C2"/>
    <w:rsid w:val="006A57BE"/>
    <w:rsid w:val="006B06AE"/>
    <w:rsid w:val="006B1651"/>
    <w:rsid w:val="006C0A8D"/>
    <w:rsid w:val="006C1C0C"/>
    <w:rsid w:val="006C1DDA"/>
    <w:rsid w:val="006C34AC"/>
    <w:rsid w:val="006C5907"/>
    <w:rsid w:val="006C639D"/>
    <w:rsid w:val="006C6512"/>
    <w:rsid w:val="006C6BFB"/>
    <w:rsid w:val="006D0872"/>
    <w:rsid w:val="006D1D45"/>
    <w:rsid w:val="006D1F0A"/>
    <w:rsid w:val="006D57DF"/>
    <w:rsid w:val="006D6116"/>
    <w:rsid w:val="006E05ED"/>
    <w:rsid w:val="006E0789"/>
    <w:rsid w:val="006E0901"/>
    <w:rsid w:val="006E3175"/>
    <w:rsid w:val="006F06A4"/>
    <w:rsid w:val="006F283F"/>
    <w:rsid w:val="006F336F"/>
    <w:rsid w:val="006F4952"/>
    <w:rsid w:val="006F578A"/>
    <w:rsid w:val="006F7321"/>
    <w:rsid w:val="00700340"/>
    <w:rsid w:val="0070059A"/>
    <w:rsid w:val="00702740"/>
    <w:rsid w:val="00703F16"/>
    <w:rsid w:val="00704804"/>
    <w:rsid w:val="007059E9"/>
    <w:rsid w:val="00705BBB"/>
    <w:rsid w:val="00711062"/>
    <w:rsid w:val="00711354"/>
    <w:rsid w:val="007127A3"/>
    <w:rsid w:val="00714C0C"/>
    <w:rsid w:val="00716682"/>
    <w:rsid w:val="007168E0"/>
    <w:rsid w:val="00724192"/>
    <w:rsid w:val="007242DF"/>
    <w:rsid w:val="0072603E"/>
    <w:rsid w:val="00727906"/>
    <w:rsid w:val="00730109"/>
    <w:rsid w:val="00731FB3"/>
    <w:rsid w:val="00733602"/>
    <w:rsid w:val="00735EF2"/>
    <w:rsid w:val="00737109"/>
    <w:rsid w:val="00740DA2"/>
    <w:rsid w:val="007422FF"/>
    <w:rsid w:val="00742485"/>
    <w:rsid w:val="00744BA0"/>
    <w:rsid w:val="00747C9A"/>
    <w:rsid w:val="00747EA1"/>
    <w:rsid w:val="0075187A"/>
    <w:rsid w:val="007541F1"/>
    <w:rsid w:val="007569A6"/>
    <w:rsid w:val="00757A15"/>
    <w:rsid w:val="007604DE"/>
    <w:rsid w:val="007615C1"/>
    <w:rsid w:val="007615C2"/>
    <w:rsid w:val="00764012"/>
    <w:rsid w:val="00764890"/>
    <w:rsid w:val="007648A4"/>
    <w:rsid w:val="00766751"/>
    <w:rsid w:val="007667E0"/>
    <w:rsid w:val="00767E69"/>
    <w:rsid w:val="007731E9"/>
    <w:rsid w:val="007741EF"/>
    <w:rsid w:val="00774AA6"/>
    <w:rsid w:val="00775829"/>
    <w:rsid w:val="00777060"/>
    <w:rsid w:val="007800A4"/>
    <w:rsid w:val="007801CF"/>
    <w:rsid w:val="0078195E"/>
    <w:rsid w:val="00783541"/>
    <w:rsid w:val="00783D05"/>
    <w:rsid w:val="00785A57"/>
    <w:rsid w:val="00785CB5"/>
    <w:rsid w:val="00786CCE"/>
    <w:rsid w:val="0079066C"/>
    <w:rsid w:val="0079406D"/>
    <w:rsid w:val="0079454C"/>
    <w:rsid w:val="007953D3"/>
    <w:rsid w:val="00797F16"/>
    <w:rsid w:val="007A0888"/>
    <w:rsid w:val="007A34A0"/>
    <w:rsid w:val="007A63A5"/>
    <w:rsid w:val="007B2458"/>
    <w:rsid w:val="007B5683"/>
    <w:rsid w:val="007B75B8"/>
    <w:rsid w:val="007C2364"/>
    <w:rsid w:val="007C2623"/>
    <w:rsid w:val="007C2FE5"/>
    <w:rsid w:val="007C3D30"/>
    <w:rsid w:val="007C40ED"/>
    <w:rsid w:val="007C4D90"/>
    <w:rsid w:val="007C6F43"/>
    <w:rsid w:val="007C75C9"/>
    <w:rsid w:val="007C768F"/>
    <w:rsid w:val="007C7E09"/>
    <w:rsid w:val="007D0484"/>
    <w:rsid w:val="007D0C38"/>
    <w:rsid w:val="007D4DF1"/>
    <w:rsid w:val="007D5C07"/>
    <w:rsid w:val="007D71F8"/>
    <w:rsid w:val="007D7F0A"/>
    <w:rsid w:val="007E10E9"/>
    <w:rsid w:val="007E21AA"/>
    <w:rsid w:val="007E3150"/>
    <w:rsid w:val="007E35E0"/>
    <w:rsid w:val="007E392F"/>
    <w:rsid w:val="007E5289"/>
    <w:rsid w:val="007E58D1"/>
    <w:rsid w:val="007E60C8"/>
    <w:rsid w:val="007F0069"/>
    <w:rsid w:val="007F0B8D"/>
    <w:rsid w:val="007F0BC2"/>
    <w:rsid w:val="007F0C3A"/>
    <w:rsid w:val="007F262D"/>
    <w:rsid w:val="007F3512"/>
    <w:rsid w:val="007F3BA9"/>
    <w:rsid w:val="007F40C1"/>
    <w:rsid w:val="007F4C2B"/>
    <w:rsid w:val="008017E7"/>
    <w:rsid w:val="00802335"/>
    <w:rsid w:val="00802517"/>
    <w:rsid w:val="00802C23"/>
    <w:rsid w:val="0080338A"/>
    <w:rsid w:val="0080407E"/>
    <w:rsid w:val="00807B4B"/>
    <w:rsid w:val="00807E37"/>
    <w:rsid w:val="008100D8"/>
    <w:rsid w:val="008108F5"/>
    <w:rsid w:val="008127F4"/>
    <w:rsid w:val="008156CA"/>
    <w:rsid w:val="008216C6"/>
    <w:rsid w:val="00821C6F"/>
    <w:rsid w:val="00825B50"/>
    <w:rsid w:val="00826947"/>
    <w:rsid w:val="008270A0"/>
    <w:rsid w:val="00827620"/>
    <w:rsid w:val="00831E19"/>
    <w:rsid w:val="00832BE8"/>
    <w:rsid w:val="00833685"/>
    <w:rsid w:val="0084575E"/>
    <w:rsid w:val="00846555"/>
    <w:rsid w:val="008467EA"/>
    <w:rsid w:val="008507B1"/>
    <w:rsid w:val="0085125C"/>
    <w:rsid w:val="008529E2"/>
    <w:rsid w:val="00854005"/>
    <w:rsid w:val="00854CB9"/>
    <w:rsid w:val="008566FC"/>
    <w:rsid w:val="008579D9"/>
    <w:rsid w:val="00863758"/>
    <w:rsid w:val="00863F16"/>
    <w:rsid w:val="00873CBD"/>
    <w:rsid w:val="0087451F"/>
    <w:rsid w:val="008778C2"/>
    <w:rsid w:val="0088001C"/>
    <w:rsid w:val="0088011E"/>
    <w:rsid w:val="00880342"/>
    <w:rsid w:val="00880BE6"/>
    <w:rsid w:val="008827E2"/>
    <w:rsid w:val="00883B0B"/>
    <w:rsid w:val="00884A65"/>
    <w:rsid w:val="008910AA"/>
    <w:rsid w:val="008914E7"/>
    <w:rsid w:val="00892DA0"/>
    <w:rsid w:val="00893E1D"/>
    <w:rsid w:val="00894A8E"/>
    <w:rsid w:val="008956DA"/>
    <w:rsid w:val="0089698A"/>
    <w:rsid w:val="00897F60"/>
    <w:rsid w:val="008A02A2"/>
    <w:rsid w:val="008A2203"/>
    <w:rsid w:val="008A6C30"/>
    <w:rsid w:val="008A76E2"/>
    <w:rsid w:val="008A7FE4"/>
    <w:rsid w:val="008B09F7"/>
    <w:rsid w:val="008B17D6"/>
    <w:rsid w:val="008B4697"/>
    <w:rsid w:val="008C2FCC"/>
    <w:rsid w:val="008C4C7C"/>
    <w:rsid w:val="008C558D"/>
    <w:rsid w:val="008D081F"/>
    <w:rsid w:val="008D0D98"/>
    <w:rsid w:val="008D4631"/>
    <w:rsid w:val="008D46CB"/>
    <w:rsid w:val="008D4E7E"/>
    <w:rsid w:val="008E3A5F"/>
    <w:rsid w:val="008E461D"/>
    <w:rsid w:val="008E4740"/>
    <w:rsid w:val="008E5A58"/>
    <w:rsid w:val="008F3F0C"/>
    <w:rsid w:val="008F4575"/>
    <w:rsid w:val="008F48E5"/>
    <w:rsid w:val="008F49AF"/>
    <w:rsid w:val="008F5B74"/>
    <w:rsid w:val="008F6773"/>
    <w:rsid w:val="00900A4E"/>
    <w:rsid w:val="009020ED"/>
    <w:rsid w:val="00902A77"/>
    <w:rsid w:val="00903ED9"/>
    <w:rsid w:val="009051A2"/>
    <w:rsid w:val="00906563"/>
    <w:rsid w:val="00907A78"/>
    <w:rsid w:val="009101FB"/>
    <w:rsid w:val="00911164"/>
    <w:rsid w:val="009111F6"/>
    <w:rsid w:val="009119B9"/>
    <w:rsid w:val="00913ECA"/>
    <w:rsid w:val="00914643"/>
    <w:rsid w:val="009146A7"/>
    <w:rsid w:val="0091507E"/>
    <w:rsid w:val="009151E2"/>
    <w:rsid w:val="009227F7"/>
    <w:rsid w:val="009231CB"/>
    <w:rsid w:val="00923247"/>
    <w:rsid w:val="00923295"/>
    <w:rsid w:val="009233DF"/>
    <w:rsid w:val="00924554"/>
    <w:rsid w:val="00925AA6"/>
    <w:rsid w:val="00927C53"/>
    <w:rsid w:val="00927F34"/>
    <w:rsid w:val="00932A33"/>
    <w:rsid w:val="0093491A"/>
    <w:rsid w:val="009418E9"/>
    <w:rsid w:val="00942ADC"/>
    <w:rsid w:val="00942FC2"/>
    <w:rsid w:val="0094357A"/>
    <w:rsid w:val="00944530"/>
    <w:rsid w:val="00952333"/>
    <w:rsid w:val="009535CB"/>
    <w:rsid w:val="00957B08"/>
    <w:rsid w:val="00957EE4"/>
    <w:rsid w:val="009602D0"/>
    <w:rsid w:val="009621E1"/>
    <w:rsid w:val="009621F9"/>
    <w:rsid w:val="009634A0"/>
    <w:rsid w:val="00964B3E"/>
    <w:rsid w:val="009700BC"/>
    <w:rsid w:val="009702D8"/>
    <w:rsid w:val="00972C62"/>
    <w:rsid w:val="0097346B"/>
    <w:rsid w:val="00973485"/>
    <w:rsid w:val="00973C8E"/>
    <w:rsid w:val="00974A01"/>
    <w:rsid w:val="00974C91"/>
    <w:rsid w:val="00975B5C"/>
    <w:rsid w:val="00976625"/>
    <w:rsid w:val="00976DDC"/>
    <w:rsid w:val="00983522"/>
    <w:rsid w:val="0098383F"/>
    <w:rsid w:val="0098513A"/>
    <w:rsid w:val="0098563D"/>
    <w:rsid w:val="00986C4D"/>
    <w:rsid w:val="0099143C"/>
    <w:rsid w:val="009914FA"/>
    <w:rsid w:val="0099286E"/>
    <w:rsid w:val="0099448A"/>
    <w:rsid w:val="00997698"/>
    <w:rsid w:val="009A1599"/>
    <w:rsid w:val="009A1C5A"/>
    <w:rsid w:val="009A1C79"/>
    <w:rsid w:val="009A2A18"/>
    <w:rsid w:val="009A4F1B"/>
    <w:rsid w:val="009A5219"/>
    <w:rsid w:val="009B294C"/>
    <w:rsid w:val="009C17F7"/>
    <w:rsid w:val="009C2B14"/>
    <w:rsid w:val="009C4B14"/>
    <w:rsid w:val="009C56B1"/>
    <w:rsid w:val="009C7CB0"/>
    <w:rsid w:val="009D1048"/>
    <w:rsid w:val="009D107E"/>
    <w:rsid w:val="009D4CC9"/>
    <w:rsid w:val="009D5169"/>
    <w:rsid w:val="009D66EE"/>
    <w:rsid w:val="009D71B9"/>
    <w:rsid w:val="009E04B9"/>
    <w:rsid w:val="009E11F9"/>
    <w:rsid w:val="009F147D"/>
    <w:rsid w:val="009F6692"/>
    <w:rsid w:val="009F70E6"/>
    <w:rsid w:val="00A001BB"/>
    <w:rsid w:val="00A01E32"/>
    <w:rsid w:val="00A032AF"/>
    <w:rsid w:val="00A039B0"/>
    <w:rsid w:val="00A03D74"/>
    <w:rsid w:val="00A03D87"/>
    <w:rsid w:val="00A05021"/>
    <w:rsid w:val="00A052EB"/>
    <w:rsid w:val="00A06B71"/>
    <w:rsid w:val="00A075E2"/>
    <w:rsid w:val="00A104DA"/>
    <w:rsid w:val="00A107FA"/>
    <w:rsid w:val="00A11AE2"/>
    <w:rsid w:val="00A1326A"/>
    <w:rsid w:val="00A1468C"/>
    <w:rsid w:val="00A156DD"/>
    <w:rsid w:val="00A1667F"/>
    <w:rsid w:val="00A16A0A"/>
    <w:rsid w:val="00A17B1A"/>
    <w:rsid w:val="00A2020D"/>
    <w:rsid w:val="00A20B72"/>
    <w:rsid w:val="00A21F77"/>
    <w:rsid w:val="00A224B5"/>
    <w:rsid w:val="00A248DD"/>
    <w:rsid w:val="00A2585B"/>
    <w:rsid w:val="00A25C91"/>
    <w:rsid w:val="00A26DE4"/>
    <w:rsid w:val="00A30D86"/>
    <w:rsid w:val="00A34BF2"/>
    <w:rsid w:val="00A37143"/>
    <w:rsid w:val="00A37AA5"/>
    <w:rsid w:val="00A40759"/>
    <w:rsid w:val="00A45C91"/>
    <w:rsid w:val="00A45D26"/>
    <w:rsid w:val="00A47382"/>
    <w:rsid w:val="00A473B2"/>
    <w:rsid w:val="00A51084"/>
    <w:rsid w:val="00A538F4"/>
    <w:rsid w:val="00A541A0"/>
    <w:rsid w:val="00A5514F"/>
    <w:rsid w:val="00A562A4"/>
    <w:rsid w:val="00A60097"/>
    <w:rsid w:val="00A62720"/>
    <w:rsid w:val="00A62736"/>
    <w:rsid w:val="00A627BF"/>
    <w:rsid w:val="00A62F9D"/>
    <w:rsid w:val="00A6481A"/>
    <w:rsid w:val="00A6503B"/>
    <w:rsid w:val="00A652BB"/>
    <w:rsid w:val="00A672F2"/>
    <w:rsid w:val="00A6754D"/>
    <w:rsid w:val="00A67A3D"/>
    <w:rsid w:val="00A72F65"/>
    <w:rsid w:val="00A74060"/>
    <w:rsid w:val="00A7535A"/>
    <w:rsid w:val="00A75A6B"/>
    <w:rsid w:val="00A7649E"/>
    <w:rsid w:val="00A77F76"/>
    <w:rsid w:val="00A8264D"/>
    <w:rsid w:val="00A82977"/>
    <w:rsid w:val="00A87D36"/>
    <w:rsid w:val="00A9006D"/>
    <w:rsid w:val="00A90184"/>
    <w:rsid w:val="00A902FE"/>
    <w:rsid w:val="00A917B8"/>
    <w:rsid w:val="00A95B25"/>
    <w:rsid w:val="00A963B4"/>
    <w:rsid w:val="00A9721C"/>
    <w:rsid w:val="00AA3F22"/>
    <w:rsid w:val="00AA4B63"/>
    <w:rsid w:val="00AA678F"/>
    <w:rsid w:val="00AA6BBA"/>
    <w:rsid w:val="00AA77C2"/>
    <w:rsid w:val="00AB1586"/>
    <w:rsid w:val="00AB16BF"/>
    <w:rsid w:val="00AB1BB6"/>
    <w:rsid w:val="00AB3DAC"/>
    <w:rsid w:val="00AB6FB7"/>
    <w:rsid w:val="00AC04CA"/>
    <w:rsid w:val="00AC0FD0"/>
    <w:rsid w:val="00AC1099"/>
    <w:rsid w:val="00AC5F77"/>
    <w:rsid w:val="00AC6066"/>
    <w:rsid w:val="00AC6459"/>
    <w:rsid w:val="00AD0F2F"/>
    <w:rsid w:val="00AD1B17"/>
    <w:rsid w:val="00AD1C4F"/>
    <w:rsid w:val="00AD3D92"/>
    <w:rsid w:val="00AD487D"/>
    <w:rsid w:val="00AD4E6F"/>
    <w:rsid w:val="00AD6BC5"/>
    <w:rsid w:val="00AD7480"/>
    <w:rsid w:val="00AD778A"/>
    <w:rsid w:val="00AD7EEC"/>
    <w:rsid w:val="00AE0DF1"/>
    <w:rsid w:val="00AE221E"/>
    <w:rsid w:val="00AE27F8"/>
    <w:rsid w:val="00AE2F19"/>
    <w:rsid w:val="00AE4228"/>
    <w:rsid w:val="00AE4D62"/>
    <w:rsid w:val="00AE64A6"/>
    <w:rsid w:val="00AE6DC7"/>
    <w:rsid w:val="00AE74DA"/>
    <w:rsid w:val="00AE79DB"/>
    <w:rsid w:val="00AF120A"/>
    <w:rsid w:val="00AF1F2C"/>
    <w:rsid w:val="00AF37D7"/>
    <w:rsid w:val="00AF4248"/>
    <w:rsid w:val="00AF4414"/>
    <w:rsid w:val="00AF4CF0"/>
    <w:rsid w:val="00AF6626"/>
    <w:rsid w:val="00AF7650"/>
    <w:rsid w:val="00B001EC"/>
    <w:rsid w:val="00B019DA"/>
    <w:rsid w:val="00B029F5"/>
    <w:rsid w:val="00B02EE3"/>
    <w:rsid w:val="00B078FA"/>
    <w:rsid w:val="00B07B19"/>
    <w:rsid w:val="00B07DCB"/>
    <w:rsid w:val="00B07E54"/>
    <w:rsid w:val="00B111BD"/>
    <w:rsid w:val="00B12B17"/>
    <w:rsid w:val="00B1441E"/>
    <w:rsid w:val="00B14DD6"/>
    <w:rsid w:val="00B203C0"/>
    <w:rsid w:val="00B22BEB"/>
    <w:rsid w:val="00B22D78"/>
    <w:rsid w:val="00B23B88"/>
    <w:rsid w:val="00B25787"/>
    <w:rsid w:val="00B3466B"/>
    <w:rsid w:val="00B34D44"/>
    <w:rsid w:val="00B357BA"/>
    <w:rsid w:val="00B35BAD"/>
    <w:rsid w:val="00B41CC5"/>
    <w:rsid w:val="00B42156"/>
    <w:rsid w:val="00B4340E"/>
    <w:rsid w:val="00B478E4"/>
    <w:rsid w:val="00B47CB8"/>
    <w:rsid w:val="00B504B1"/>
    <w:rsid w:val="00B52CCC"/>
    <w:rsid w:val="00B5487B"/>
    <w:rsid w:val="00B55EB0"/>
    <w:rsid w:val="00B56602"/>
    <w:rsid w:val="00B56B8C"/>
    <w:rsid w:val="00B56E5A"/>
    <w:rsid w:val="00B619C4"/>
    <w:rsid w:val="00B66BF0"/>
    <w:rsid w:val="00B66DD4"/>
    <w:rsid w:val="00B729AA"/>
    <w:rsid w:val="00B73299"/>
    <w:rsid w:val="00B753D5"/>
    <w:rsid w:val="00B769CC"/>
    <w:rsid w:val="00B76E65"/>
    <w:rsid w:val="00B77C7E"/>
    <w:rsid w:val="00B8515C"/>
    <w:rsid w:val="00B86D1E"/>
    <w:rsid w:val="00B8710C"/>
    <w:rsid w:val="00B90B97"/>
    <w:rsid w:val="00B90E6F"/>
    <w:rsid w:val="00B912BC"/>
    <w:rsid w:val="00B94EAB"/>
    <w:rsid w:val="00B966FE"/>
    <w:rsid w:val="00B96D9A"/>
    <w:rsid w:val="00B97769"/>
    <w:rsid w:val="00BA0005"/>
    <w:rsid w:val="00BA0BF0"/>
    <w:rsid w:val="00BA206B"/>
    <w:rsid w:val="00BA21A9"/>
    <w:rsid w:val="00BA323B"/>
    <w:rsid w:val="00BA4C90"/>
    <w:rsid w:val="00BA5107"/>
    <w:rsid w:val="00BA5FCE"/>
    <w:rsid w:val="00BA606F"/>
    <w:rsid w:val="00BA720B"/>
    <w:rsid w:val="00BB12BF"/>
    <w:rsid w:val="00BB3586"/>
    <w:rsid w:val="00BB4372"/>
    <w:rsid w:val="00BB4F02"/>
    <w:rsid w:val="00BB5972"/>
    <w:rsid w:val="00BB7052"/>
    <w:rsid w:val="00BC0AA8"/>
    <w:rsid w:val="00BC0B61"/>
    <w:rsid w:val="00BC1B89"/>
    <w:rsid w:val="00BC1F5E"/>
    <w:rsid w:val="00BC256D"/>
    <w:rsid w:val="00BC6249"/>
    <w:rsid w:val="00BC6CDF"/>
    <w:rsid w:val="00BC7192"/>
    <w:rsid w:val="00BD121F"/>
    <w:rsid w:val="00BD2B25"/>
    <w:rsid w:val="00BD34A9"/>
    <w:rsid w:val="00BD3D88"/>
    <w:rsid w:val="00BD57AB"/>
    <w:rsid w:val="00BD6687"/>
    <w:rsid w:val="00BE036A"/>
    <w:rsid w:val="00BE4742"/>
    <w:rsid w:val="00BE6B67"/>
    <w:rsid w:val="00BE7213"/>
    <w:rsid w:val="00BE729E"/>
    <w:rsid w:val="00BF2669"/>
    <w:rsid w:val="00BF2A12"/>
    <w:rsid w:val="00BF2E54"/>
    <w:rsid w:val="00BF36A6"/>
    <w:rsid w:val="00BF3950"/>
    <w:rsid w:val="00BF486C"/>
    <w:rsid w:val="00BF4F0B"/>
    <w:rsid w:val="00BF67EF"/>
    <w:rsid w:val="00C00C3E"/>
    <w:rsid w:val="00C014BE"/>
    <w:rsid w:val="00C0255E"/>
    <w:rsid w:val="00C03906"/>
    <w:rsid w:val="00C10B3A"/>
    <w:rsid w:val="00C12253"/>
    <w:rsid w:val="00C1299D"/>
    <w:rsid w:val="00C12A04"/>
    <w:rsid w:val="00C159D7"/>
    <w:rsid w:val="00C15F0B"/>
    <w:rsid w:val="00C16366"/>
    <w:rsid w:val="00C16CEA"/>
    <w:rsid w:val="00C216EB"/>
    <w:rsid w:val="00C23C12"/>
    <w:rsid w:val="00C24204"/>
    <w:rsid w:val="00C244A7"/>
    <w:rsid w:val="00C27C49"/>
    <w:rsid w:val="00C30F8D"/>
    <w:rsid w:val="00C338D9"/>
    <w:rsid w:val="00C33D85"/>
    <w:rsid w:val="00C33FAE"/>
    <w:rsid w:val="00C34CC8"/>
    <w:rsid w:val="00C36288"/>
    <w:rsid w:val="00C41209"/>
    <w:rsid w:val="00C41334"/>
    <w:rsid w:val="00C420E1"/>
    <w:rsid w:val="00C43ABD"/>
    <w:rsid w:val="00C50476"/>
    <w:rsid w:val="00C506A9"/>
    <w:rsid w:val="00C53C99"/>
    <w:rsid w:val="00C54182"/>
    <w:rsid w:val="00C54AE7"/>
    <w:rsid w:val="00C56EC7"/>
    <w:rsid w:val="00C5707C"/>
    <w:rsid w:val="00C570A8"/>
    <w:rsid w:val="00C57C1E"/>
    <w:rsid w:val="00C61727"/>
    <w:rsid w:val="00C61D37"/>
    <w:rsid w:val="00C64199"/>
    <w:rsid w:val="00C644A2"/>
    <w:rsid w:val="00C67F43"/>
    <w:rsid w:val="00C70164"/>
    <w:rsid w:val="00C727AE"/>
    <w:rsid w:val="00C76783"/>
    <w:rsid w:val="00C7712A"/>
    <w:rsid w:val="00C804C9"/>
    <w:rsid w:val="00C81559"/>
    <w:rsid w:val="00C85D18"/>
    <w:rsid w:val="00C864D1"/>
    <w:rsid w:val="00C86FDA"/>
    <w:rsid w:val="00C90295"/>
    <w:rsid w:val="00C9205C"/>
    <w:rsid w:val="00C9382B"/>
    <w:rsid w:val="00C97360"/>
    <w:rsid w:val="00C97884"/>
    <w:rsid w:val="00CA0068"/>
    <w:rsid w:val="00CA0A4A"/>
    <w:rsid w:val="00CA2380"/>
    <w:rsid w:val="00CA4989"/>
    <w:rsid w:val="00CA50A5"/>
    <w:rsid w:val="00CA52D7"/>
    <w:rsid w:val="00CB2063"/>
    <w:rsid w:val="00CB3EF6"/>
    <w:rsid w:val="00CB4390"/>
    <w:rsid w:val="00CB472E"/>
    <w:rsid w:val="00CB7FE3"/>
    <w:rsid w:val="00CC0CC7"/>
    <w:rsid w:val="00CC6C9E"/>
    <w:rsid w:val="00CC7E1D"/>
    <w:rsid w:val="00CC7F8F"/>
    <w:rsid w:val="00CD02CD"/>
    <w:rsid w:val="00CD0736"/>
    <w:rsid w:val="00CD15A4"/>
    <w:rsid w:val="00CD3CA8"/>
    <w:rsid w:val="00CD5177"/>
    <w:rsid w:val="00CE4854"/>
    <w:rsid w:val="00CE7164"/>
    <w:rsid w:val="00CF1420"/>
    <w:rsid w:val="00CF1CA1"/>
    <w:rsid w:val="00CF5439"/>
    <w:rsid w:val="00CF6825"/>
    <w:rsid w:val="00CF68F3"/>
    <w:rsid w:val="00CF6C7A"/>
    <w:rsid w:val="00D01684"/>
    <w:rsid w:val="00D02D96"/>
    <w:rsid w:val="00D04592"/>
    <w:rsid w:val="00D0690E"/>
    <w:rsid w:val="00D06C20"/>
    <w:rsid w:val="00D109FD"/>
    <w:rsid w:val="00D10B0E"/>
    <w:rsid w:val="00D139F9"/>
    <w:rsid w:val="00D14A83"/>
    <w:rsid w:val="00D16A55"/>
    <w:rsid w:val="00D16F4B"/>
    <w:rsid w:val="00D221A5"/>
    <w:rsid w:val="00D22D89"/>
    <w:rsid w:val="00D238DD"/>
    <w:rsid w:val="00D27395"/>
    <w:rsid w:val="00D30B23"/>
    <w:rsid w:val="00D35258"/>
    <w:rsid w:val="00D36489"/>
    <w:rsid w:val="00D36547"/>
    <w:rsid w:val="00D36D34"/>
    <w:rsid w:val="00D42917"/>
    <w:rsid w:val="00D42B51"/>
    <w:rsid w:val="00D43394"/>
    <w:rsid w:val="00D43A17"/>
    <w:rsid w:val="00D4459B"/>
    <w:rsid w:val="00D468BD"/>
    <w:rsid w:val="00D474A6"/>
    <w:rsid w:val="00D527A8"/>
    <w:rsid w:val="00D5422C"/>
    <w:rsid w:val="00D54371"/>
    <w:rsid w:val="00D54889"/>
    <w:rsid w:val="00D54C5A"/>
    <w:rsid w:val="00D55189"/>
    <w:rsid w:val="00D55FB2"/>
    <w:rsid w:val="00D56FB7"/>
    <w:rsid w:val="00D57401"/>
    <w:rsid w:val="00D575CA"/>
    <w:rsid w:val="00D57728"/>
    <w:rsid w:val="00D60934"/>
    <w:rsid w:val="00D61450"/>
    <w:rsid w:val="00D62505"/>
    <w:rsid w:val="00D630F1"/>
    <w:rsid w:val="00D64DC6"/>
    <w:rsid w:val="00D6509A"/>
    <w:rsid w:val="00D653B9"/>
    <w:rsid w:val="00D65B13"/>
    <w:rsid w:val="00D667BD"/>
    <w:rsid w:val="00D671AC"/>
    <w:rsid w:val="00D67FAD"/>
    <w:rsid w:val="00D70483"/>
    <w:rsid w:val="00D7128F"/>
    <w:rsid w:val="00D7185A"/>
    <w:rsid w:val="00D75414"/>
    <w:rsid w:val="00D8088D"/>
    <w:rsid w:val="00D822D2"/>
    <w:rsid w:val="00D84282"/>
    <w:rsid w:val="00D860B2"/>
    <w:rsid w:val="00D86D39"/>
    <w:rsid w:val="00D90490"/>
    <w:rsid w:val="00D90CCF"/>
    <w:rsid w:val="00D9284E"/>
    <w:rsid w:val="00D92EAF"/>
    <w:rsid w:val="00D9370E"/>
    <w:rsid w:val="00D956AA"/>
    <w:rsid w:val="00D97086"/>
    <w:rsid w:val="00DA145D"/>
    <w:rsid w:val="00DA2E85"/>
    <w:rsid w:val="00DA4C12"/>
    <w:rsid w:val="00DA4E5B"/>
    <w:rsid w:val="00DA7C47"/>
    <w:rsid w:val="00DB2BDC"/>
    <w:rsid w:val="00DB3E76"/>
    <w:rsid w:val="00DC031E"/>
    <w:rsid w:val="00DC448F"/>
    <w:rsid w:val="00DC4B35"/>
    <w:rsid w:val="00DC600A"/>
    <w:rsid w:val="00DC6B09"/>
    <w:rsid w:val="00DD34E3"/>
    <w:rsid w:val="00DD5455"/>
    <w:rsid w:val="00DD6069"/>
    <w:rsid w:val="00DE0203"/>
    <w:rsid w:val="00DE1E67"/>
    <w:rsid w:val="00DE22E1"/>
    <w:rsid w:val="00DE2B79"/>
    <w:rsid w:val="00DE3AB9"/>
    <w:rsid w:val="00DE4298"/>
    <w:rsid w:val="00DE71B8"/>
    <w:rsid w:val="00DF337D"/>
    <w:rsid w:val="00DF502D"/>
    <w:rsid w:val="00DF62C6"/>
    <w:rsid w:val="00DF66AF"/>
    <w:rsid w:val="00DF68FD"/>
    <w:rsid w:val="00DF6CC9"/>
    <w:rsid w:val="00DF6D0C"/>
    <w:rsid w:val="00DF6EEC"/>
    <w:rsid w:val="00DF7CE6"/>
    <w:rsid w:val="00E0296B"/>
    <w:rsid w:val="00E02B3B"/>
    <w:rsid w:val="00E1092F"/>
    <w:rsid w:val="00E12647"/>
    <w:rsid w:val="00E12A80"/>
    <w:rsid w:val="00E15C50"/>
    <w:rsid w:val="00E225BC"/>
    <w:rsid w:val="00E227FE"/>
    <w:rsid w:val="00E26C72"/>
    <w:rsid w:val="00E310A4"/>
    <w:rsid w:val="00E32433"/>
    <w:rsid w:val="00E32C78"/>
    <w:rsid w:val="00E34ACE"/>
    <w:rsid w:val="00E40CA6"/>
    <w:rsid w:val="00E40E75"/>
    <w:rsid w:val="00E44C9C"/>
    <w:rsid w:val="00E46626"/>
    <w:rsid w:val="00E51EFF"/>
    <w:rsid w:val="00E52548"/>
    <w:rsid w:val="00E53062"/>
    <w:rsid w:val="00E53BD9"/>
    <w:rsid w:val="00E56CE1"/>
    <w:rsid w:val="00E608E9"/>
    <w:rsid w:val="00E60E41"/>
    <w:rsid w:val="00E6136B"/>
    <w:rsid w:val="00E61856"/>
    <w:rsid w:val="00E62107"/>
    <w:rsid w:val="00E641CC"/>
    <w:rsid w:val="00E6478B"/>
    <w:rsid w:val="00E6611D"/>
    <w:rsid w:val="00E6660A"/>
    <w:rsid w:val="00E66BFE"/>
    <w:rsid w:val="00E67673"/>
    <w:rsid w:val="00E677D9"/>
    <w:rsid w:val="00E704BF"/>
    <w:rsid w:val="00E706C4"/>
    <w:rsid w:val="00E70B65"/>
    <w:rsid w:val="00E73918"/>
    <w:rsid w:val="00E739D9"/>
    <w:rsid w:val="00E7624A"/>
    <w:rsid w:val="00E81685"/>
    <w:rsid w:val="00E83254"/>
    <w:rsid w:val="00E84399"/>
    <w:rsid w:val="00E84FE0"/>
    <w:rsid w:val="00E85653"/>
    <w:rsid w:val="00E870B1"/>
    <w:rsid w:val="00E909D5"/>
    <w:rsid w:val="00E90B9F"/>
    <w:rsid w:val="00E930E7"/>
    <w:rsid w:val="00E94A03"/>
    <w:rsid w:val="00EA0CF7"/>
    <w:rsid w:val="00EA0F8E"/>
    <w:rsid w:val="00EA166E"/>
    <w:rsid w:val="00EA2491"/>
    <w:rsid w:val="00EA2ABC"/>
    <w:rsid w:val="00EA3FE8"/>
    <w:rsid w:val="00EA470A"/>
    <w:rsid w:val="00EA5FDE"/>
    <w:rsid w:val="00EA6546"/>
    <w:rsid w:val="00EA7273"/>
    <w:rsid w:val="00EB28D5"/>
    <w:rsid w:val="00EB31F1"/>
    <w:rsid w:val="00EB37B1"/>
    <w:rsid w:val="00EB4E80"/>
    <w:rsid w:val="00EB6A4A"/>
    <w:rsid w:val="00EC39AC"/>
    <w:rsid w:val="00EC550F"/>
    <w:rsid w:val="00EC7AA7"/>
    <w:rsid w:val="00ED3C9B"/>
    <w:rsid w:val="00ED4183"/>
    <w:rsid w:val="00ED56DD"/>
    <w:rsid w:val="00EE1A67"/>
    <w:rsid w:val="00EE1F80"/>
    <w:rsid w:val="00EE24A6"/>
    <w:rsid w:val="00EE4DBA"/>
    <w:rsid w:val="00EE666C"/>
    <w:rsid w:val="00EF0067"/>
    <w:rsid w:val="00EF1378"/>
    <w:rsid w:val="00EF1A3E"/>
    <w:rsid w:val="00EF1D88"/>
    <w:rsid w:val="00EF395F"/>
    <w:rsid w:val="00EF3F4D"/>
    <w:rsid w:val="00EF544D"/>
    <w:rsid w:val="00EF6103"/>
    <w:rsid w:val="00EF7D02"/>
    <w:rsid w:val="00F0093E"/>
    <w:rsid w:val="00F009FD"/>
    <w:rsid w:val="00F04198"/>
    <w:rsid w:val="00F066AC"/>
    <w:rsid w:val="00F07F55"/>
    <w:rsid w:val="00F10859"/>
    <w:rsid w:val="00F11A06"/>
    <w:rsid w:val="00F12B78"/>
    <w:rsid w:val="00F13A0E"/>
    <w:rsid w:val="00F14EE8"/>
    <w:rsid w:val="00F16959"/>
    <w:rsid w:val="00F1767A"/>
    <w:rsid w:val="00F221B7"/>
    <w:rsid w:val="00F24449"/>
    <w:rsid w:val="00F256F0"/>
    <w:rsid w:val="00F273E7"/>
    <w:rsid w:val="00F27D79"/>
    <w:rsid w:val="00F3042A"/>
    <w:rsid w:val="00F307A9"/>
    <w:rsid w:val="00F31E4E"/>
    <w:rsid w:val="00F32CF7"/>
    <w:rsid w:val="00F3314C"/>
    <w:rsid w:val="00F3424A"/>
    <w:rsid w:val="00F3733B"/>
    <w:rsid w:val="00F37756"/>
    <w:rsid w:val="00F40429"/>
    <w:rsid w:val="00F40A09"/>
    <w:rsid w:val="00F41429"/>
    <w:rsid w:val="00F46091"/>
    <w:rsid w:val="00F46E3A"/>
    <w:rsid w:val="00F47536"/>
    <w:rsid w:val="00F52B30"/>
    <w:rsid w:val="00F551EE"/>
    <w:rsid w:val="00F563E5"/>
    <w:rsid w:val="00F56F0E"/>
    <w:rsid w:val="00F63E86"/>
    <w:rsid w:val="00F66497"/>
    <w:rsid w:val="00F66522"/>
    <w:rsid w:val="00F70368"/>
    <w:rsid w:val="00F704E2"/>
    <w:rsid w:val="00F7583A"/>
    <w:rsid w:val="00F8154F"/>
    <w:rsid w:val="00F81661"/>
    <w:rsid w:val="00F8198F"/>
    <w:rsid w:val="00F82761"/>
    <w:rsid w:val="00F856B5"/>
    <w:rsid w:val="00F869C2"/>
    <w:rsid w:val="00F946DE"/>
    <w:rsid w:val="00F95001"/>
    <w:rsid w:val="00FA11C2"/>
    <w:rsid w:val="00FA1CB8"/>
    <w:rsid w:val="00FA74B3"/>
    <w:rsid w:val="00FB14AF"/>
    <w:rsid w:val="00FB4F20"/>
    <w:rsid w:val="00FB5706"/>
    <w:rsid w:val="00FB5779"/>
    <w:rsid w:val="00FB5D4D"/>
    <w:rsid w:val="00FC0426"/>
    <w:rsid w:val="00FC0D70"/>
    <w:rsid w:val="00FC1CA5"/>
    <w:rsid w:val="00FC35B4"/>
    <w:rsid w:val="00FC7D1F"/>
    <w:rsid w:val="00FD04CB"/>
    <w:rsid w:val="00FD2608"/>
    <w:rsid w:val="00FD4DEE"/>
    <w:rsid w:val="00FD5F9E"/>
    <w:rsid w:val="00FE1E1E"/>
    <w:rsid w:val="00FE3738"/>
    <w:rsid w:val="00FE4121"/>
    <w:rsid w:val="00FE50AF"/>
    <w:rsid w:val="00FE7B5A"/>
    <w:rsid w:val="00FF3D73"/>
    <w:rsid w:val="00FF5621"/>
    <w:rsid w:val="00FF592C"/>
    <w:rsid w:val="0DA27084"/>
    <w:rsid w:val="2B974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BE911AD"/>
  <w15:docId w15:val="{31417409-3FED-3840-876D-8EA4371D7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oto Serif" w:eastAsia="宋体" w:hAnsi="Noto Serif" w:cs="Noto Serif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footer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adjustRightInd w:val="0"/>
      <w:snapToGrid w:val="0"/>
      <w:spacing w:line="300" w:lineRule="atLeast"/>
      <w:jc w:val="both"/>
    </w:pPr>
    <w:rPr>
      <w:lang w:eastAsia="zh-CN"/>
    </w:rPr>
  </w:style>
  <w:style w:type="paragraph" w:styleId="1">
    <w:name w:val="heading 1"/>
    <w:basedOn w:val="a"/>
    <w:next w:val="a"/>
    <w:link w:val="10"/>
    <w:uiPriority w:val="9"/>
    <w:qFormat/>
    <w:pPr>
      <w:pBdr>
        <w:top w:val="single" w:sz="4" w:space="1" w:color="auto"/>
      </w:pBdr>
      <w:adjustRightInd/>
      <w:snapToGrid/>
      <w:spacing w:after="160" w:line="279" w:lineRule="auto"/>
      <w:jc w:val="left"/>
      <w:outlineLvl w:val="0"/>
    </w:pPr>
    <w:rPr>
      <w:rFonts w:asciiTheme="minorHAnsi" w:eastAsiaTheme="minorEastAsia" w:hAnsiTheme="minorHAnsi" w:cstheme="minorBidi"/>
      <w:b/>
      <w:bCs/>
      <w:sz w:val="24"/>
      <w:szCs w:val="24"/>
      <w:lang w:eastAsia="ja-JP"/>
    </w:rPr>
  </w:style>
  <w:style w:type="paragraph" w:styleId="2">
    <w:name w:val="heading 2"/>
    <w:basedOn w:val="1"/>
    <w:next w:val="a"/>
    <w:link w:val="20"/>
    <w:uiPriority w:val="9"/>
    <w:unhideWhenUsed/>
    <w:qFormat/>
    <w:pPr>
      <w:pBdr>
        <w:top w:val="none" w:sz="0" w:space="0" w:color="auto"/>
        <w:bottom w:val="single" w:sz="4" w:space="1" w:color="auto"/>
      </w:pBdr>
      <w:outlineLvl w:val="1"/>
    </w:pPr>
  </w:style>
  <w:style w:type="paragraph" w:styleId="3">
    <w:name w:val="heading 3"/>
    <w:basedOn w:val="1"/>
    <w:next w:val="a"/>
    <w:link w:val="30"/>
    <w:uiPriority w:val="9"/>
    <w:unhideWhenUsed/>
    <w:qFormat/>
    <w:pPr>
      <w:pBdr>
        <w:top w:val="none" w:sz="0" w:space="0" w:color="auto"/>
      </w:pBdr>
      <w:outlineLvl w:val="2"/>
    </w:p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adjustRightInd/>
      <w:snapToGrid/>
      <w:spacing w:before="80" w:after="40" w:line="279" w:lineRule="auto"/>
      <w:jc w:val="left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z w:val="24"/>
      <w:szCs w:val="24"/>
      <w:lang w:eastAsia="ja-JP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adjustRightInd/>
      <w:snapToGrid/>
      <w:spacing w:before="80" w:after="40" w:line="279" w:lineRule="auto"/>
      <w:jc w:val="left"/>
      <w:outlineLvl w:val="4"/>
    </w:pPr>
    <w:rPr>
      <w:rFonts w:asciiTheme="minorHAnsi" w:eastAsiaTheme="majorEastAsia" w:hAnsiTheme="minorHAnsi" w:cstheme="majorBidi"/>
      <w:color w:val="2F5496" w:themeColor="accent1" w:themeShade="BF"/>
      <w:sz w:val="24"/>
      <w:szCs w:val="24"/>
      <w:lang w:eastAsia="ja-JP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adjustRightInd/>
      <w:snapToGrid/>
      <w:spacing w:before="40" w:line="279" w:lineRule="auto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4"/>
      <w:szCs w:val="24"/>
      <w:lang w:eastAsia="ja-JP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adjustRightInd/>
      <w:snapToGrid/>
      <w:spacing w:before="40" w:line="279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sz w:val="24"/>
      <w:szCs w:val="24"/>
      <w:lang w:eastAsia="ja-JP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adjustRightInd/>
      <w:snapToGrid/>
      <w:spacing w:line="279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62626" w:themeColor="text1" w:themeTint="D9"/>
      <w:sz w:val="24"/>
      <w:szCs w:val="24"/>
      <w:lang w:eastAsia="ja-JP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adjustRightInd/>
      <w:snapToGrid/>
      <w:spacing w:line="279" w:lineRule="auto"/>
      <w:jc w:val="left"/>
      <w:outlineLvl w:val="8"/>
    </w:pPr>
    <w:rPr>
      <w:rFonts w:asciiTheme="minorHAnsi" w:eastAsiaTheme="majorEastAsia" w:hAnsiTheme="minorHAnsi" w:cstheme="majorBidi"/>
      <w:color w:val="262626" w:themeColor="text1" w:themeTint="D9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pPr>
      <w:adjustRightInd/>
      <w:snapToGrid/>
      <w:spacing w:after="200" w:line="240" w:lineRule="auto"/>
      <w:jc w:val="left"/>
    </w:pPr>
    <w:rPr>
      <w:rFonts w:asciiTheme="minorHAnsi" w:eastAsiaTheme="minorEastAsia" w:hAnsiTheme="minorHAnsi" w:cstheme="minorBidi"/>
      <w:i/>
      <w:iCs/>
      <w:color w:val="44546A" w:themeColor="text2"/>
      <w:sz w:val="18"/>
      <w:szCs w:val="18"/>
      <w:lang w:eastAsia="ja-JP"/>
    </w:rPr>
  </w:style>
  <w:style w:type="paragraph" w:styleId="a4">
    <w:name w:val="annotation text"/>
    <w:basedOn w:val="a"/>
    <w:link w:val="a5"/>
    <w:uiPriority w:val="99"/>
    <w:unhideWhenUsed/>
    <w:qFormat/>
    <w:pPr>
      <w:widowControl w:val="0"/>
      <w:adjustRightInd/>
      <w:snapToGrid/>
      <w:spacing w:line="240" w:lineRule="auto"/>
    </w:pPr>
    <w:rPr>
      <w:rFonts w:ascii="等线" w:eastAsia="等线" w:hAnsi="等线" w:cs="Times New Roman"/>
      <w:kern w:val="2"/>
    </w:rPr>
  </w:style>
  <w:style w:type="paragraph" w:styleId="a6">
    <w:name w:val="Balloon Text"/>
    <w:basedOn w:val="a"/>
    <w:link w:val="a7"/>
    <w:uiPriority w:val="99"/>
    <w:semiHidden/>
    <w:unhideWhenUsed/>
    <w:qFormat/>
    <w:pPr>
      <w:spacing w:line="240" w:lineRule="auto"/>
    </w:pPr>
    <w:rPr>
      <w:sz w:val="18"/>
      <w:szCs w:val="18"/>
    </w:rPr>
  </w:style>
  <w:style w:type="paragraph" w:styleId="a8">
    <w:name w:val="footer"/>
    <w:basedOn w:val="a"/>
    <w:link w:val="a9"/>
    <w:uiPriority w:val="99"/>
    <w:qFormat/>
    <w:pPr>
      <w:tabs>
        <w:tab w:val="center" w:pos="4153"/>
        <w:tab w:val="right" w:pos="8306"/>
      </w:tabs>
      <w:spacing w:line="240" w:lineRule="atLeast"/>
    </w:pPr>
    <w:rPr>
      <w:sz w:val="18"/>
      <w:szCs w:val="18"/>
    </w:rPr>
  </w:style>
  <w:style w:type="paragraph" w:styleId="aa">
    <w:name w:val="header"/>
    <w:basedOn w:val="a"/>
    <w:link w:val="ab"/>
    <w:uiPriority w:val="99"/>
    <w:pPr>
      <w:pBdr>
        <w:bottom w:val="single" w:sz="6" w:space="1" w:color="auto"/>
      </w:pBdr>
      <w:tabs>
        <w:tab w:val="center" w:pos="4153"/>
        <w:tab w:val="right" w:pos="8306"/>
      </w:tabs>
      <w:spacing w:line="240" w:lineRule="atLeast"/>
      <w:jc w:val="center"/>
    </w:pPr>
    <w:rPr>
      <w:sz w:val="18"/>
      <w:szCs w:val="18"/>
    </w:rPr>
  </w:style>
  <w:style w:type="paragraph" w:styleId="ac">
    <w:name w:val="Subtitle"/>
    <w:basedOn w:val="a"/>
    <w:next w:val="a"/>
    <w:link w:val="ad"/>
    <w:uiPriority w:val="11"/>
    <w:qFormat/>
    <w:pPr>
      <w:adjustRightInd/>
      <w:snapToGrid/>
      <w:spacing w:after="160" w:line="279" w:lineRule="auto"/>
      <w:jc w:val="left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e">
    <w:name w:val="Title"/>
    <w:basedOn w:val="a"/>
    <w:next w:val="a"/>
    <w:link w:val="af"/>
    <w:uiPriority w:val="10"/>
    <w:qFormat/>
    <w:pPr>
      <w:adjustRightInd/>
      <w:snapToGrid/>
      <w:spacing w:after="80" w:line="240" w:lineRule="auto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0">
    <w:name w:val="annotation subject"/>
    <w:basedOn w:val="a4"/>
    <w:next w:val="a4"/>
    <w:link w:val="af1"/>
    <w:uiPriority w:val="99"/>
    <w:semiHidden/>
    <w:unhideWhenUsed/>
    <w:pPr>
      <w:widowControl/>
      <w:spacing w:after="160"/>
      <w:jc w:val="left"/>
    </w:pPr>
    <w:rPr>
      <w:rFonts w:asciiTheme="minorHAnsi" w:eastAsiaTheme="minorEastAsia" w:hAnsiTheme="minorHAnsi" w:cstheme="minorBidi"/>
      <w:b/>
      <w:bCs/>
      <w:kern w:val="0"/>
      <w:lang w:eastAsia="ja-JP"/>
    </w:rPr>
  </w:style>
  <w:style w:type="table" w:styleId="af2">
    <w:name w:val="Table Grid"/>
    <w:basedOn w:val="a1"/>
    <w:uiPriority w:val="3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FollowedHyperlink"/>
    <w:uiPriority w:val="99"/>
    <w:semiHidden/>
    <w:unhideWhenUsed/>
    <w:rPr>
      <w:color w:val="954F72"/>
      <w:u w:val="single"/>
    </w:rPr>
  </w:style>
  <w:style w:type="character" w:styleId="af4">
    <w:name w:val="Emphasis"/>
    <w:uiPriority w:val="20"/>
    <w:qFormat/>
    <w:rPr>
      <w:i/>
      <w:iCs/>
    </w:rPr>
  </w:style>
  <w:style w:type="character" w:styleId="af5">
    <w:name w:val="line number"/>
    <w:basedOn w:val="a0"/>
    <w:uiPriority w:val="99"/>
    <w:semiHidden/>
    <w:unhideWhenUsed/>
    <w:qFormat/>
  </w:style>
  <w:style w:type="character" w:styleId="af6">
    <w:name w:val="Hyperlink"/>
    <w:uiPriority w:val="99"/>
    <w:unhideWhenUsed/>
    <w:rPr>
      <w:color w:val="0563C1"/>
      <w:u w:val="single"/>
    </w:rPr>
  </w:style>
  <w:style w:type="character" w:styleId="af7">
    <w:name w:val="annotation reference"/>
    <w:uiPriority w:val="99"/>
    <w:semiHidden/>
    <w:unhideWhenUsed/>
    <w:qFormat/>
    <w:rPr>
      <w:sz w:val="16"/>
      <w:szCs w:val="16"/>
    </w:rPr>
  </w:style>
  <w:style w:type="paragraph" w:customStyle="1" w:styleId="HapresOpenAccess">
    <w:name w:val="Hapres_Open Access"/>
    <w:basedOn w:val="a"/>
    <w:qFormat/>
    <w:pPr>
      <w:spacing w:before="10080"/>
      <w:jc w:val="left"/>
    </w:pPr>
    <w:rPr>
      <w:b/>
      <w:sz w:val="18"/>
      <w:szCs w:val="18"/>
    </w:rPr>
  </w:style>
  <w:style w:type="paragraph" w:customStyle="1" w:styleId="HapresCopyright">
    <w:name w:val="Hapres_Copyright"/>
    <w:basedOn w:val="a"/>
    <w:qFormat/>
    <w:pPr>
      <w:spacing w:before="120"/>
      <w:jc w:val="left"/>
    </w:pPr>
    <w:rPr>
      <w:rFonts w:eastAsia="Dotum"/>
      <w:sz w:val="18"/>
      <w:szCs w:val="18"/>
    </w:rPr>
  </w:style>
  <w:style w:type="paragraph" w:customStyle="1" w:styleId="HapresAbstract">
    <w:name w:val="Hapres_Abstract"/>
    <w:basedOn w:val="a"/>
    <w:link w:val="HapresAbstractChar"/>
    <w:qFormat/>
    <w:pPr>
      <w:pBdr>
        <w:top w:val="single" w:sz="4" w:space="1" w:color="auto"/>
      </w:pBdr>
      <w:spacing w:before="240" w:after="120"/>
      <w:ind w:left="3170"/>
    </w:pPr>
    <w:rPr>
      <w:rFonts w:eastAsia="Dotum"/>
      <w:b/>
    </w:rPr>
  </w:style>
  <w:style w:type="character" w:customStyle="1" w:styleId="HapresAbstractChar">
    <w:name w:val="Hapres_Abstract Char"/>
    <w:link w:val="HapresAbstract"/>
    <w:qFormat/>
    <w:rPr>
      <w:rFonts w:eastAsia="Dotum"/>
      <w:b/>
    </w:rPr>
  </w:style>
  <w:style w:type="paragraph" w:customStyle="1" w:styleId="HapresTableCaption">
    <w:name w:val="Hapres_Table Caption"/>
    <w:basedOn w:val="a"/>
    <w:link w:val="HapresTableCaptionChar"/>
    <w:qFormat/>
    <w:pPr>
      <w:spacing w:before="240" w:after="120"/>
      <w:jc w:val="left"/>
    </w:pPr>
    <w:rPr>
      <w:b/>
      <w:snapToGrid w:val="0"/>
    </w:rPr>
  </w:style>
  <w:style w:type="character" w:customStyle="1" w:styleId="HapresTableCaptionChar">
    <w:name w:val="Hapres_Table Caption Char"/>
    <w:link w:val="HapresTableCaption"/>
    <w:qFormat/>
    <w:rPr>
      <w:b/>
      <w:snapToGrid w:val="0"/>
    </w:rPr>
  </w:style>
  <w:style w:type="paragraph" w:customStyle="1" w:styleId="HapresFigure">
    <w:name w:val="Hapres_Figure"/>
    <w:basedOn w:val="a"/>
    <w:link w:val="HapresFigureChar"/>
    <w:qFormat/>
    <w:pPr>
      <w:spacing w:after="120"/>
    </w:pPr>
    <w:rPr>
      <w:rFonts w:eastAsia="Dotum"/>
    </w:rPr>
  </w:style>
  <w:style w:type="character" w:customStyle="1" w:styleId="HapresFigureChar">
    <w:name w:val="Hapres_Figure Char"/>
    <w:link w:val="HapresFigure"/>
    <w:qFormat/>
    <w:rPr>
      <w:rFonts w:eastAsia="Dotum"/>
    </w:rPr>
  </w:style>
  <w:style w:type="paragraph" w:customStyle="1" w:styleId="HapresFigureCaption">
    <w:name w:val="Hapres_Figure Caption"/>
    <w:basedOn w:val="HapresFigure"/>
    <w:qFormat/>
    <w:rPr>
      <w:b/>
    </w:rPr>
  </w:style>
  <w:style w:type="table" w:customStyle="1" w:styleId="Mdeck5tablebodythreelines">
    <w:name w:val="M_deck_5_table_body_three_lines"/>
    <w:basedOn w:val="a1"/>
    <w:uiPriority w:val="99"/>
    <w:qFormat/>
    <w:pPr>
      <w:adjustRightInd w:val="0"/>
      <w:snapToGrid w:val="0"/>
      <w:spacing w:line="300" w:lineRule="exact"/>
      <w:jc w:val="center"/>
    </w:pPr>
    <w:rPr>
      <w:rFonts w:ascii="Times New Roman" w:hAnsi="Times New Roman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a9">
    <w:name w:val="页脚 字符"/>
    <w:link w:val="a8"/>
    <w:uiPriority w:val="99"/>
    <w:qFormat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character" w:customStyle="1" w:styleId="ab">
    <w:name w:val="页眉 字符"/>
    <w:link w:val="aa"/>
    <w:uiPriority w:val="99"/>
    <w:qFormat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paragraph" w:customStyle="1" w:styleId="HapresTable">
    <w:name w:val="Hapres_Table"/>
    <w:basedOn w:val="a"/>
    <w:qFormat/>
    <w:pPr>
      <w:jc w:val="left"/>
    </w:pPr>
    <w:rPr>
      <w:rFonts w:eastAsia="Dotum"/>
      <w:b/>
      <w:snapToGrid w:val="0"/>
    </w:rPr>
  </w:style>
  <w:style w:type="paragraph" w:customStyle="1" w:styleId="HapresTableFooter">
    <w:name w:val="Hapres_Table Footer"/>
    <w:basedOn w:val="a"/>
    <w:qFormat/>
    <w:pPr>
      <w:jc w:val="left"/>
    </w:pPr>
    <w:rPr>
      <w:sz w:val="18"/>
    </w:rPr>
  </w:style>
  <w:style w:type="paragraph" w:customStyle="1" w:styleId="HapresKeywords">
    <w:name w:val="Hapres_Keywords"/>
    <w:basedOn w:val="a"/>
    <w:qFormat/>
    <w:pPr>
      <w:pBdr>
        <w:bottom w:val="single" w:sz="4" w:space="1" w:color="auto"/>
      </w:pBdr>
      <w:spacing w:before="240" w:after="480"/>
      <w:ind w:left="3170"/>
    </w:pPr>
    <w:rPr>
      <w:rFonts w:eastAsia="Dotum"/>
    </w:rPr>
  </w:style>
  <w:style w:type="paragraph" w:customStyle="1" w:styleId="HapresMaintextnoindent">
    <w:name w:val="Hapres_Main text no indent"/>
    <w:basedOn w:val="HapresMaintext"/>
    <w:qFormat/>
    <w:pPr>
      <w:ind w:firstLine="0"/>
    </w:pPr>
  </w:style>
  <w:style w:type="paragraph" w:customStyle="1" w:styleId="HapresMaintext">
    <w:name w:val="Hapres_Main text"/>
    <w:basedOn w:val="a"/>
    <w:link w:val="HapresMaintextChar"/>
    <w:qFormat/>
    <w:pPr>
      <w:ind w:left="3168" w:firstLine="288"/>
    </w:pPr>
  </w:style>
  <w:style w:type="character" w:customStyle="1" w:styleId="HapresMaintextChar">
    <w:name w:val="Hapres_Main text Char"/>
    <w:link w:val="HapresMaintext"/>
    <w:rPr>
      <w:rFonts w:ascii="Noto Serif" w:eastAsia="Times New Roman" w:hAnsi="Noto Serif" w:cs="Noto Serif"/>
      <w:color w:val="000000"/>
      <w:lang w:eastAsia="de-DE"/>
    </w:rPr>
  </w:style>
  <w:style w:type="paragraph" w:customStyle="1" w:styleId="HapresNumberedLists">
    <w:name w:val="Hapres_Numbered Lists"/>
    <w:basedOn w:val="a"/>
    <w:qFormat/>
    <w:pPr>
      <w:numPr>
        <w:numId w:val="1"/>
      </w:numPr>
      <w:ind w:left="3456" w:hanging="288"/>
    </w:pPr>
    <w:rPr>
      <w:rFonts w:eastAsia="Dotum"/>
    </w:rPr>
  </w:style>
  <w:style w:type="paragraph" w:customStyle="1" w:styleId="HapresBulletedLists">
    <w:name w:val="Hapres_Bulleted Lists"/>
    <w:basedOn w:val="HapresNumberedLists"/>
    <w:qFormat/>
    <w:pPr>
      <w:numPr>
        <w:numId w:val="2"/>
      </w:numPr>
      <w:ind w:left="3456" w:hanging="288"/>
    </w:pPr>
  </w:style>
  <w:style w:type="paragraph" w:customStyle="1" w:styleId="HapresEquation">
    <w:name w:val="Hapres_Equation"/>
    <w:basedOn w:val="a"/>
    <w:qFormat/>
    <w:pPr>
      <w:spacing w:before="120" w:after="120"/>
      <w:jc w:val="center"/>
    </w:pPr>
    <w:rPr>
      <w:rFonts w:eastAsia="Dotum"/>
    </w:rPr>
  </w:style>
  <w:style w:type="paragraph" w:customStyle="1" w:styleId="HapresReferences">
    <w:name w:val="Hapres_References"/>
    <w:basedOn w:val="HapresNumberedLists"/>
    <w:qFormat/>
    <w:pPr>
      <w:numPr>
        <w:numId w:val="3"/>
      </w:numPr>
      <w:tabs>
        <w:tab w:val="left" w:pos="3600"/>
      </w:tabs>
      <w:ind w:left="3600" w:hanging="432"/>
    </w:pPr>
    <w:rPr>
      <w:rFonts w:eastAsia="宋体"/>
      <w:sz w:val="18"/>
    </w:rPr>
  </w:style>
  <w:style w:type="paragraph" w:customStyle="1" w:styleId="HapresHowtocite">
    <w:name w:val="Hapres_How to cite"/>
    <w:basedOn w:val="a"/>
    <w:qFormat/>
    <w:rPr>
      <w:sz w:val="18"/>
      <w:szCs w:val="18"/>
    </w:rPr>
  </w:style>
  <w:style w:type="character" w:customStyle="1" w:styleId="a7">
    <w:name w:val="批注框文本 字符"/>
    <w:link w:val="a6"/>
    <w:uiPriority w:val="99"/>
    <w:semiHidden/>
    <w:qFormat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table" w:customStyle="1" w:styleId="MDPI41threelinetable">
    <w:name w:val="MDPI_4.1_three_line_table"/>
    <w:basedOn w:val="a1"/>
    <w:uiPriority w:val="99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Calibri Light" w:hAnsi="Calibri Light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paragraph" w:styleId="af8">
    <w:name w:val="List Paragraph"/>
    <w:basedOn w:val="a"/>
    <w:uiPriority w:val="34"/>
    <w:qFormat/>
    <w:pPr>
      <w:ind w:left="720"/>
      <w:contextualSpacing/>
    </w:pPr>
  </w:style>
  <w:style w:type="paragraph" w:customStyle="1" w:styleId="HapresLevel1Heading">
    <w:name w:val="Hapres_Level 1 Heading"/>
    <w:basedOn w:val="a"/>
    <w:link w:val="HapresLevel1HeadingChar"/>
    <w:qFormat/>
    <w:pPr>
      <w:spacing w:before="240" w:after="120"/>
      <w:ind w:left="3168"/>
      <w:jc w:val="left"/>
      <w:outlineLvl w:val="0"/>
    </w:pPr>
    <w:rPr>
      <w:rFonts w:eastAsia="Dotum"/>
      <w:b/>
      <w:caps/>
      <w:snapToGrid w:val="0"/>
      <w:color w:val="000000"/>
      <w:lang w:bidi="en-US"/>
    </w:rPr>
  </w:style>
  <w:style w:type="character" w:customStyle="1" w:styleId="HapresLevel1HeadingChar">
    <w:name w:val="Hapres_Level 1 Heading Char"/>
    <w:link w:val="HapresLevel1Heading"/>
    <w:qFormat/>
    <w:rPr>
      <w:rFonts w:eastAsia="Dotum"/>
      <w:b/>
      <w:caps/>
      <w:snapToGrid w:val="0"/>
      <w:color w:val="000000"/>
      <w:lang w:bidi="en-US"/>
    </w:rPr>
  </w:style>
  <w:style w:type="paragraph" w:customStyle="1" w:styleId="HapresArticleTitle">
    <w:name w:val="Hapres_Article Title"/>
    <w:basedOn w:val="a"/>
    <w:link w:val="HapresArticleTitleChar"/>
    <w:qFormat/>
    <w:pPr>
      <w:spacing w:before="120" w:after="120"/>
      <w:ind w:left="3170"/>
    </w:pPr>
    <w:rPr>
      <w:b/>
      <w:snapToGrid w:val="0"/>
      <w:color w:val="000000"/>
      <w:sz w:val="28"/>
      <w:szCs w:val="32"/>
      <w:lang w:bidi="en-US"/>
    </w:rPr>
  </w:style>
  <w:style w:type="character" w:customStyle="1" w:styleId="HapresArticleTitleChar">
    <w:name w:val="Hapres_Article Title Char"/>
    <w:link w:val="HapresArticleTitle"/>
    <w:qFormat/>
    <w:rPr>
      <w:b/>
      <w:snapToGrid w:val="0"/>
      <w:color w:val="000000"/>
      <w:sz w:val="28"/>
      <w:szCs w:val="32"/>
      <w:lang w:bidi="en-US"/>
    </w:rPr>
  </w:style>
  <w:style w:type="paragraph" w:customStyle="1" w:styleId="HapresArticleType">
    <w:name w:val="Hapres_Article Type"/>
    <w:basedOn w:val="a"/>
    <w:link w:val="HapresArticleTypeChar"/>
    <w:qFormat/>
    <w:pPr>
      <w:ind w:left="3170"/>
      <w:jc w:val="left"/>
    </w:pPr>
    <w:rPr>
      <w:rFonts w:eastAsia="Dotum"/>
      <w:i/>
      <w:snapToGrid w:val="0"/>
      <w:color w:val="000000"/>
      <w:szCs w:val="22"/>
      <w:lang w:eastAsia="de-DE" w:bidi="en-US"/>
    </w:rPr>
  </w:style>
  <w:style w:type="character" w:customStyle="1" w:styleId="HapresArticleTypeChar">
    <w:name w:val="Hapres_Article Type Char"/>
    <w:link w:val="HapresArticleType"/>
    <w:qFormat/>
    <w:rPr>
      <w:rFonts w:eastAsia="Dotum"/>
      <w:i/>
      <w:snapToGrid w:val="0"/>
      <w:color w:val="000000"/>
      <w:szCs w:val="22"/>
      <w:lang w:eastAsia="de-DE" w:bidi="en-US"/>
    </w:rPr>
  </w:style>
  <w:style w:type="paragraph" w:customStyle="1" w:styleId="HapresAuthorName">
    <w:name w:val="Hapres_Author Name"/>
    <w:basedOn w:val="a"/>
    <w:link w:val="HapresAuthorNameChar"/>
    <w:qFormat/>
    <w:pPr>
      <w:spacing w:after="120"/>
      <w:ind w:left="3170"/>
    </w:pPr>
    <w:rPr>
      <w:rFonts w:eastAsia="Dotum"/>
      <w:b/>
      <w:color w:val="000000"/>
      <w:sz w:val="18"/>
      <w:lang w:eastAsia="de-DE" w:bidi="en-US"/>
    </w:rPr>
  </w:style>
  <w:style w:type="character" w:customStyle="1" w:styleId="HapresAuthorNameChar">
    <w:name w:val="Hapres_Author Name Char"/>
    <w:link w:val="HapresAuthorName"/>
    <w:qFormat/>
    <w:rPr>
      <w:rFonts w:eastAsia="Dotum"/>
      <w:b/>
      <w:color w:val="000000"/>
      <w:sz w:val="18"/>
      <w:lang w:eastAsia="de-DE" w:bidi="en-US"/>
    </w:rPr>
  </w:style>
  <w:style w:type="paragraph" w:customStyle="1" w:styleId="HapresAffiliation">
    <w:name w:val="Hapres_Affiliation"/>
    <w:basedOn w:val="a"/>
    <w:link w:val="HapresAffiliationChar"/>
    <w:qFormat/>
    <w:pPr>
      <w:ind w:left="3170"/>
    </w:pPr>
    <w:rPr>
      <w:sz w:val="18"/>
      <w:szCs w:val="18"/>
    </w:rPr>
  </w:style>
  <w:style w:type="character" w:customStyle="1" w:styleId="HapresAffiliationChar">
    <w:name w:val="Hapres_Affiliation Char"/>
    <w:link w:val="HapresAffiliation"/>
    <w:qFormat/>
    <w:rPr>
      <w:sz w:val="18"/>
      <w:szCs w:val="18"/>
    </w:rPr>
  </w:style>
  <w:style w:type="paragraph" w:customStyle="1" w:styleId="HapresLevel2Heading">
    <w:name w:val="Hapres_Level 2 Heading"/>
    <w:basedOn w:val="a"/>
    <w:link w:val="HapresLevel2HeadingChar"/>
    <w:qFormat/>
    <w:pPr>
      <w:kinsoku w:val="0"/>
      <w:overflowPunct w:val="0"/>
      <w:autoSpaceDE w:val="0"/>
      <w:autoSpaceDN w:val="0"/>
      <w:spacing w:before="240" w:after="120"/>
      <w:ind w:left="3168"/>
      <w:jc w:val="left"/>
      <w:outlineLvl w:val="1"/>
    </w:pPr>
    <w:rPr>
      <w:rFonts w:eastAsia="Dotum"/>
      <w:b/>
      <w:snapToGrid w:val="0"/>
      <w:lang w:bidi="en-US"/>
    </w:rPr>
  </w:style>
  <w:style w:type="character" w:customStyle="1" w:styleId="HapresLevel2HeadingChar">
    <w:name w:val="Hapres_Level 2 Heading Char"/>
    <w:link w:val="HapresLevel2Heading"/>
    <w:qFormat/>
    <w:rPr>
      <w:rFonts w:eastAsia="Dotum"/>
      <w:b/>
      <w:snapToGrid w:val="0"/>
      <w:lang w:bidi="en-US"/>
    </w:rPr>
  </w:style>
  <w:style w:type="paragraph" w:customStyle="1" w:styleId="HapresLevel3Heading">
    <w:name w:val="Hapres_Level 3 Heading"/>
    <w:basedOn w:val="a"/>
    <w:link w:val="HapresLevel3HeadingChar"/>
    <w:qFormat/>
    <w:pPr>
      <w:spacing w:before="240" w:after="120"/>
      <w:ind w:left="3168"/>
      <w:jc w:val="left"/>
      <w:outlineLvl w:val="2"/>
    </w:pPr>
    <w:rPr>
      <w:rFonts w:eastAsia="Dotum"/>
      <w:i/>
      <w:snapToGrid w:val="0"/>
      <w:color w:val="000000"/>
      <w:lang w:eastAsia="de-DE" w:bidi="en-US"/>
    </w:rPr>
  </w:style>
  <w:style w:type="character" w:customStyle="1" w:styleId="HapresLevel3HeadingChar">
    <w:name w:val="Hapres_Level 3 Heading Char"/>
    <w:link w:val="HapresLevel3Heading"/>
    <w:qFormat/>
    <w:rPr>
      <w:rFonts w:eastAsia="Dotum"/>
      <w:i/>
      <w:snapToGrid w:val="0"/>
      <w:color w:val="000000"/>
      <w:lang w:eastAsia="de-DE" w:bidi="en-US"/>
    </w:rPr>
  </w:style>
  <w:style w:type="paragraph" w:customStyle="1" w:styleId="HapresFooter">
    <w:name w:val="Hapres_Footer"/>
    <w:basedOn w:val="a"/>
    <w:link w:val="HapresFooterChar"/>
    <w:qFormat/>
    <w:pPr>
      <w:pBdr>
        <w:top w:val="single" w:sz="4" w:space="1" w:color="auto"/>
      </w:pBdr>
      <w:spacing w:line="240" w:lineRule="atLeast"/>
    </w:pPr>
    <w:rPr>
      <w:rFonts w:eastAsia="Dotum"/>
      <w:sz w:val="18"/>
    </w:rPr>
  </w:style>
  <w:style w:type="character" w:customStyle="1" w:styleId="HapresFooterChar">
    <w:name w:val="Hapres_Footer Char"/>
    <w:link w:val="HapresFooter"/>
    <w:qFormat/>
    <w:rPr>
      <w:rFonts w:eastAsia="Dotum"/>
      <w:sz w:val="18"/>
    </w:rPr>
  </w:style>
  <w:style w:type="paragraph" w:customStyle="1" w:styleId="HapresHeader">
    <w:name w:val="Hapres_Header"/>
    <w:basedOn w:val="a"/>
    <w:qFormat/>
    <w:pPr>
      <w:pBdr>
        <w:bottom w:val="single" w:sz="4" w:space="1" w:color="auto"/>
      </w:pBdr>
      <w:tabs>
        <w:tab w:val="right" w:pos="10181"/>
      </w:tabs>
      <w:spacing w:line="240" w:lineRule="atLeast"/>
    </w:pPr>
    <w:rPr>
      <w:sz w:val="18"/>
    </w:rPr>
  </w:style>
  <w:style w:type="character" w:customStyle="1" w:styleId="a5">
    <w:name w:val="批注文字 字符"/>
    <w:link w:val="a4"/>
    <w:uiPriority w:val="99"/>
    <w:qFormat/>
    <w:rPr>
      <w:rFonts w:ascii="等线" w:eastAsia="等线" w:hAnsi="等线" w:cs="Times New Roman"/>
      <w:kern w:val="2"/>
    </w:rPr>
  </w:style>
  <w:style w:type="character" w:customStyle="1" w:styleId="rynqvb">
    <w:name w:val="rynqvb"/>
    <w:basedOn w:val="a0"/>
    <w:qFormat/>
  </w:style>
  <w:style w:type="character" w:customStyle="1" w:styleId="10">
    <w:name w:val="标题 1 字符"/>
    <w:basedOn w:val="a0"/>
    <w:link w:val="1"/>
    <w:uiPriority w:val="9"/>
    <w:rPr>
      <w:rFonts w:asciiTheme="minorHAnsi" w:eastAsiaTheme="minorEastAsia" w:hAnsiTheme="minorHAnsi" w:cstheme="minorBidi"/>
      <w:b/>
      <w:bCs/>
      <w:sz w:val="24"/>
      <w:szCs w:val="24"/>
      <w:lang w:eastAsia="ja-JP"/>
    </w:rPr>
  </w:style>
  <w:style w:type="character" w:customStyle="1" w:styleId="20">
    <w:name w:val="标题 2 字符"/>
    <w:basedOn w:val="a0"/>
    <w:link w:val="2"/>
    <w:uiPriority w:val="9"/>
    <w:rPr>
      <w:rFonts w:asciiTheme="minorHAnsi" w:eastAsiaTheme="minorEastAsia" w:hAnsiTheme="minorHAnsi" w:cstheme="minorBidi"/>
      <w:b/>
      <w:bCs/>
      <w:sz w:val="24"/>
      <w:szCs w:val="24"/>
      <w:lang w:eastAsia="ja-JP"/>
    </w:rPr>
  </w:style>
  <w:style w:type="character" w:customStyle="1" w:styleId="30">
    <w:name w:val="标题 3 字符"/>
    <w:basedOn w:val="a0"/>
    <w:link w:val="3"/>
    <w:uiPriority w:val="9"/>
    <w:rPr>
      <w:rFonts w:asciiTheme="minorHAnsi" w:eastAsiaTheme="minorEastAsia" w:hAnsiTheme="minorHAnsi" w:cstheme="minorBidi"/>
      <w:b/>
      <w:bCs/>
      <w:sz w:val="24"/>
      <w:szCs w:val="24"/>
      <w:lang w:eastAsia="ja-JP"/>
    </w:rPr>
  </w:style>
  <w:style w:type="character" w:customStyle="1" w:styleId="40">
    <w:name w:val="标题 4 字符"/>
    <w:basedOn w:val="a0"/>
    <w:link w:val="4"/>
    <w:uiPriority w:val="9"/>
    <w:rPr>
      <w:rFonts w:asciiTheme="minorHAnsi" w:eastAsiaTheme="majorEastAsia" w:hAnsiTheme="minorHAnsi" w:cstheme="majorBidi"/>
      <w:i/>
      <w:iCs/>
      <w:color w:val="2F5496" w:themeColor="accent1" w:themeShade="BF"/>
      <w:sz w:val="24"/>
      <w:szCs w:val="24"/>
      <w:lang w:eastAsia="ja-JP"/>
    </w:rPr>
  </w:style>
  <w:style w:type="character" w:customStyle="1" w:styleId="50">
    <w:name w:val="标题 5 字符"/>
    <w:basedOn w:val="a0"/>
    <w:link w:val="5"/>
    <w:uiPriority w:val="9"/>
    <w:rPr>
      <w:rFonts w:asciiTheme="minorHAnsi" w:eastAsiaTheme="majorEastAsia" w:hAnsiTheme="minorHAnsi" w:cstheme="majorBidi"/>
      <w:color w:val="2F5496" w:themeColor="accent1" w:themeShade="BF"/>
      <w:sz w:val="24"/>
      <w:szCs w:val="24"/>
      <w:lang w:eastAsia="ja-JP"/>
    </w:rPr>
  </w:style>
  <w:style w:type="character" w:customStyle="1" w:styleId="60">
    <w:name w:val="标题 6 字符"/>
    <w:basedOn w:val="a0"/>
    <w:link w:val="6"/>
    <w:uiPriority w:val="9"/>
    <w:rPr>
      <w:rFonts w:asciiTheme="minorHAnsi" w:eastAsiaTheme="majorEastAsia" w:hAnsiTheme="minorHAnsi" w:cstheme="majorBidi"/>
      <w:i/>
      <w:iCs/>
      <w:color w:val="595959" w:themeColor="text1" w:themeTint="A6"/>
      <w:sz w:val="24"/>
      <w:szCs w:val="24"/>
      <w:lang w:eastAsia="ja-JP"/>
    </w:rPr>
  </w:style>
  <w:style w:type="character" w:customStyle="1" w:styleId="70">
    <w:name w:val="标题 7 字符"/>
    <w:basedOn w:val="a0"/>
    <w:link w:val="7"/>
    <w:uiPriority w:val="9"/>
    <w:rPr>
      <w:rFonts w:asciiTheme="minorHAnsi" w:eastAsiaTheme="majorEastAsia" w:hAnsiTheme="minorHAnsi" w:cstheme="majorBidi"/>
      <w:color w:val="595959" w:themeColor="text1" w:themeTint="A6"/>
      <w:sz w:val="24"/>
      <w:szCs w:val="24"/>
      <w:lang w:eastAsia="ja-JP"/>
    </w:rPr>
  </w:style>
  <w:style w:type="character" w:customStyle="1" w:styleId="80">
    <w:name w:val="标题 8 字符"/>
    <w:basedOn w:val="a0"/>
    <w:link w:val="8"/>
    <w:uiPriority w:val="9"/>
    <w:rPr>
      <w:rFonts w:asciiTheme="minorHAnsi" w:eastAsiaTheme="majorEastAsia" w:hAnsiTheme="minorHAnsi" w:cstheme="majorBidi"/>
      <w:i/>
      <w:iCs/>
      <w:color w:val="262626" w:themeColor="text1" w:themeTint="D9"/>
      <w:sz w:val="24"/>
      <w:szCs w:val="24"/>
      <w:lang w:eastAsia="ja-JP"/>
    </w:rPr>
  </w:style>
  <w:style w:type="character" w:customStyle="1" w:styleId="90">
    <w:name w:val="标题 9 字符"/>
    <w:basedOn w:val="a0"/>
    <w:link w:val="9"/>
    <w:uiPriority w:val="9"/>
    <w:rPr>
      <w:rFonts w:asciiTheme="minorHAnsi" w:eastAsiaTheme="majorEastAsia" w:hAnsiTheme="minorHAnsi" w:cstheme="majorBidi"/>
      <w:color w:val="262626" w:themeColor="text1" w:themeTint="D9"/>
      <w:sz w:val="24"/>
      <w:szCs w:val="24"/>
      <w:lang w:eastAsia="ja-JP"/>
    </w:rPr>
  </w:style>
  <w:style w:type="character" w:customStyle="1" w:styleId="af">
    <w:name w:val="标题 字符"/>
    <w:basedOn w:val="a0"/>
    <w:link w:val="ae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1">
    <w:name w:val="标题 字符1"/>
    <w:basedOn w:val="a0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d">
    <w:name w:val="副标题 字符"/>
    <w:basedOn w:val="a0"/>
    <w:link w:val="ac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12">
    <w:name w:val="副标题 字符1"/>
    <w:basedOn w:val="a0"/>
    <w:uiPriority w:val="11"/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IntenseEmphasis1">
    <w:name w:val="Intense Emphasis1"/>
    <w:basedOn w:val="a0"/>
    <w:uiPriority w:val="21"/>
    <w:qFormat/>
    <w:rPr>
      <w:i/>
      <w:iCs/>
      <w:color w:val="2F5496" w:themeColor="accent1" w:themeShade="BF"/>
    </w:rPr>
  </w:style>
  <w:style w:type="character" w:customStyle="1" w:styleId="af9">
    <w:name w:val="引用 字符"/>
    <w:basedOn w:val="a0"/>
    <w:link w:val="afa"/>
    <w:uiPriority w:val="29"/>
    <w:rPr>
      <w:i/>
      <w:iCs/>
      <w:color w:val="404040" w:themeColor="text1" w:themeTint="BF"/>
    </w:rPr>
  </w:style>
  <w:style w:type="paragraph" w:styleId="afa">
    <w:name w:val="Quote"/>
    <w:basedOn w:val="a"/>
    <w:next w:val="a"/>
    <w:link w:val="af9"/>
    <w:uiPriority w:val="29"/>
    <w:qFormat/>
    <w:pPr>
      <w:adjustRightInd/>
      <w:snapToGrid/>
      <w:spacing w:before="160" w:after="160" w:line="279" w:lineRule="auto"/>
      <w:jc w:val="center"/>
    </w:pPr>
    <w:rPr>
      <w:i/>
      <w:iCs/>
      <w:color w:val="404040" w:themeColor="text1" w:themeTint="BF"/>
    </w:rPr>
  </w:style>
  <w:style w:type="character" w:customStyle="1" w:styleId="13">
    <w:name w:val="引用 字符1"/>
    <w:basedOn w:val="a0"/>
    <w:uiPriority w:val="99"/>
    <w:rPr>
      <w:i/>
      <w:iCs/>
      <w:color w:val="404040" w:themeColor="text1" w:themeTint="BF"/>
    </w:rPr>
  </w:style>
  <w:style w:type="character" w:customStyle="1" w:styleId="afb">
    <w:name w:val="明显引用 字符"/>
    <w:basedOn w:val="a0"/>
    <w:link w:val="afc"/>
    <w:uiPriority w:val="30"/>
    <w:rPr>
      <w:i/>
      <w:iCs/>
      <w:color w:val="2F5496" w:themeColor="accent1" w:themeShade="BF"/>
    </w:rPr>
  </w:style>
  <w:style w:type="paragraph" w:styleId="afc">
    <w:name w:val="Intense Quote"/>
    <w:basedOn w:val="a"/>
    <w:next w:val="a"/>
    <w:link w:val="afb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adjustRightInd/>
      <w:snapToGrid/>
      <w:spacing w:before="360" w:after="360" w:line="279" w:lineRule="auto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14">
    <w:name w:val="明显引用 字符1"/>
    <w:basedOn w:val="a0"/>
    <w:uiPriority w:val="99"/>
    <w:rPr>
      <w:i/>
      <w:iCs/>
      <w:color w:val="4472C4" w:themeColor="accent1"/>
    </w:rPr>
  </w:style>
  <w:style w:type="character" w:customStyle="1" w:styleId="IntenseReference1">
    <w:name w:val="Intense Reference1"/>
    <w:basedOn w:val="a0"/>
    <w:uiPriority w:val="32"/>
    <w:qFormat/>
    <w:rPr>
      <w:b/>
      <w:bCs/>
      <w:smallCaps/>
      <w:color w:val="2F5496" w:themeColor="accent1" w:themeShade="BF"/>
      <w:spacing w:val="5"/>
    </w:rPr>
  </w:style>
  <w:style w:type="character" w:customStyle="1" w:styleId="af1">
    <w:name w:val="批注主题 字符"/>
    <w:basedOn w:val="a5"/>
    <w:link w:val="af0"/>
    <w:uiPriority w:val="99"/>
    <w:semiHidden/>
    <w:rPr>
      <w:rFonts w:asciiTheme="minorHAnsi" w:eastAsiaTheme="minorEastAsia" w:hAnsiTheme="minorHAnsi" w:cstheme="minorBidi"/>
      <w:b/>
      <w:bCs/>
      <w:kern w:val="2"/>
      <w:lang w:eastAsia="ja-JP"/>
    </w:rPr>
  </w:style>
  <w:style w:type="character" w:styleId="afd">
    <w:name w:val="Placeholder Text"/>
    <w:basedOn w:val="a0"/>
    <w:uiPriority w:val="99"/>
    <w:semiHidden/>
    <w:rPr>
      <w:color w:val="666666"/>
    </w:rPr>
  </w:style>
  <w:style w:type="paragraph" w:customStyle="1" w:styleId="Revision1">
    <w:name w:val="Revision1"/>
    <w:hidden/>
    <w:uiPriority w:val="99"/>
    <w:semiHidden/>
    <w:rPr>
      <w:rFonts w:asciiTheme="minorHAnsi" w:eastAsiaTheme="minorEastAsia" w:hAnsiTheme="minorHAnsi" w:cstheme="minorBidi"/>
      <w:sz w:val="24"/>
      <w:szCs w:val="24"/>
      <w:lang w:eastAsia="ja-JP"/>
    </w:rPr>
  </w:style>
  <w:style w:type="character" w:customStyle="1" w:styleId="UnresolvedMention1">
    <w:name w:val="Unresolved Mention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Mention1">
    <w:name w:val="Mention1"/>
    <w:basedOn w:val="a0"/>
    <w:uiPriority w:val="99"/>
    <w:unhideWhenUsed/>
    <w:rPr>
      <w:color w:val="2B579A"/>
      <w:shd w:val="clear" w:color="auto" w:fill="E1DFDD"/>
    </w:rPr>
  </w:style>
  <w:style w:type="paragraph" w:styleId="afe">
    <w:name w:val="Revision"/>
    <w:hidden/>
    <w:uiPriority w:val="99"/>
    <w:unhideWhenUsed/>
    <w:rsid w:val="001325E1"/>
    <w:rPr>
      <w:lang w:eastAsia="zh-CN"/>
    </w:rPr>
  </w:style>
  <w:style w:type="character" w:styleId="aff">
    <w:name w:val="Unresolved Mention"/>
    <w:basedOn w:val="a0"/>
    <w:uiPriority w:val="99"/>
    <w:semiHidden/>
    <w:unhideWhenUsed/>
    <w:rsid w:val="00CA23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34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wmf"/><Relationship Id="rId1" Type="http://schemas.openxmlformats.org/officeDocument/2006/relationships/hyperlink" Target="https://jpbs.hapres.com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.DESKTOP-ROKCAO3\Desktop\JPBS-Template%20for%20Author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 Version="6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DA42AEDF-8473-4D1E-A58C-EA432043570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JPBS-Template for Authors</Template>
  <TotalTime>1</TotalTime>
  <Pages>1</Pages>
  <Words>355</Words>
  <Characters>1529</Characters>
  <Application>Microsoft Office Word</Application>
  <DocSecurity>0</DocSecurity>
  <Lines>764</Lines>
  <Paragraphs>209</Paragraphs>
  <ScaleCrop>false</ScaleCrop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iceling</cp:lastModifiedBy>
  <cp:revision>3</cp:revision>
  <cp:lastPrinted>2025-06-10T03:15:00Z</cp:lastPrinted>
  <dcterms:created xsi:type="dcterms:W3CDTF">2025-08-18T06:39:00Z</dcterms:created>
  <dcterms:modified xsi:type="dcterms:W3CDTF">2025-08-21T02:58:00Z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9EE5165C3F4A48F3BC04493F43905966_13</vt:lpwstr>
  </property>
  <property fmtid="{D5CDD505-2E9C-101B-9397-08002B2CF9AE}" pid="4" name="Mendeley Recent Style Id 0_1">
    <vt:lpwstr>http://www.zotero.org/styles/american-medical-association</vt:lpwstr>
  </property>
  <property fmtid="{D5CDD505-2E9C-101B-9397-08002B2CF9AE}" pid="5" name="Mendeley Recent Style Name 0_1">
    <vt:lpwstr>American Medical Association 11th edition</vt:lpwstr>
  </property>
  <property fmtid="{D5CDD505-2E9C-101B-9397-08002B2CF9AE}" pid="6" name="Mendeley Recent Style Id 1_1">
    <vt:lpwstr>http://www.zotero.org/styles/biomed-central</vt:lpwstr>
  </property>
  <property fmtid="{D5CDD505-2E9C-101B-9397-08002B2CF9AE}" pid="7" name="Mendeley Recent Style Name 1_1">
    <vt:lpwstr>BioMed Central</vt:lpwstr>
  </property>
  <property fmtid="{D5CDD505-2E9C-101B-9397-08002B2CF9AE}" pid="8" name="Mendeley Recent Style Id 2_1">
    <vt:lpwstr>http://www.zotero.org/styles/elsevier-vancouver</vt:lpwstr>
  </property>
  <property fmtid="{D5CDD505-2E9C-101B-9397-08002B2CF9AE}" pid="9" name="Mendeley Recent Style Name 2_1">
    <vt:lpwstr>Elsevier - Vancouver</vt:lpwstr>
  </property>
  <property fmtid="{D5CDD505-2E9C-101B-9397-08002B2CF9AE}" pid="10" name="Mendeley Recent Style Id 3_1">
    <vt:lpwstr>http://www.zotero.org/styles/harvard1</vt:lpwstr>
  </property>
  <property fmtid="{D5CDD505-2E9C-101B-9397-08002B2CF9AE}" pid="11" name="Mendeley Recent Style Name 3_1">
    <vt:lpwstr>Harvard reference format 1 (deprecated)</vt:lpwstr>
  </property>
  <property fmtid="{D5CDD505-2E9C-101B-9397-08002B2CF9AE}" pid="12" name="Mendeley Recent Style Id 4_1">
    <vt:lpwstr>http://www.zotero.org/styles/ieee</vt:lpwstr>
  </property>
  <property fmtid="{D5CDD505-2E9C-101B-9397-08002B2CF9AE}" pid="13" name="Mendeley Recent Style Name 4_1">
    <vt:lpwstr>IEEE</vt:lpwstr>
  </property>
  <property fmtid="{D5CDD505-2E9C-101B-9397-08002B2CF9AE}" pid="14" name="Mendeley Recent Style Id 5_1">
    <vt:lpwstr>http://www.zotero.org/styles/modern-humanities-research-association</vt:lpwstr>
  </property>
  <property fmtid="{D5CDD505-2E9C-101B-9397-08002B2CF9AE}" pid="15" name="Mendeley Recent Style Name 5_1">
    <vt:lpwstr>Modern Humanities Research Association 3rd edition (note with bibliography)</vt:lpwstr>
  </property>
  <property fmtid="{D5CDD505-2E9C-101B-9397-08002B2CF9AE}" pid="16" name="Mendeley Recent Style Id 6_1">
    <vt:lpwstr>http://www.zotero.org/styles/plos</vt:lpwstr>
  </property>
  <property fmtid="{D5CDD505-2E9C-101B-9397-08002B2CF9AE}" pid="17" name="Mendeley Recent Style Name 6_1">
    <vt:lpwstr>Public Library of Science</vt:lpwstr>
  </property>
  <property fmtid="{D5CDD505-2E9C-101B-9397-08002B2CF9AE}" pid="18" name="Mendeley Recent Style Id 7_1">
    <vt:lpwstr>http://www.zotero.org/styles/springer-humanities-brackets</vt:lpwstr>
  </property>
  <property fmtid="{D5CDD505-2E9C-101B-9397-08002B2CF9AE}" pid="19" name="Mendeley Recent Style Name 7_1">
    <vt:lpwstr>Springer - Humanities (numeric, brackets)</vt:lpwstr>
  </property>
  <property fmtid="{D5CDD505-2E9C-101B-9397-08002B2CF9AE}" pid="20" name="Mendeley Recent Style Id 8_1">
    <vt:lpwstr>http://www.zotero.org/styles/springer-vancouver-brackets</vt:lpwstr>
  </property>
  <property fmtid="{D5CDD505-2E9C-101B-9397-08002B2CF9AE}" pid="21" name="Mendeley Recent Style Name 8_1">
    <vt:lpwstr>Springer - Vancouver (brackets)</vt:lpwstr>
  </property>
  <property fmtid="{D5CDD505-2E9C-101B-9397-08002B2CF9AE}" pid="22" name="Mendeley Recent Style Id 9_1">
    <vt:lpwstr>http://www.zotero.org/styles/systematic-and-applied-microbiology</vt:lpwstr>
  </property>
  <property fmtid="{D5CDD505-2E9C-101B-9397-08002B2CF9AE}" pid="23" name="Mendeley Recent Style Name 9_1">
    <vt:lpwstr>Systematic and Applied Microbiology</vt:lpwstr>
  </property>
</Properties>
</file>